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7200"/>
      </w:tblGrid>
      <w:tr w:rsidR="001B2ABD" w14:paraId="3E3540D1" w14:textId="77777777" w:rsidTr="00FC0C62">
        <w:trPr>
          <w:trHeight w:val="3690"/>
        </w:trPr>
        <w:tc>
          <w:tcPr>
            <w:tcW w:w="3060" w:type="dxa"/>
            <w:vAlign w:val="bottom"/>
          </w:tcPr>
          <w:p w14:paraId="31BC9EA0" w14:textId="77777777" w:rsidR="001B2ABD" w:rsidRDefault="00B80C15" w:rsidP="00A455B5">
            <w:pPr>
              <w:tabs>
                <w:tab w:val="left" w:pos="990"/>
              </w:tabs>
            </w:pPr>
            <w:r>
              <w:rPr>
                <w:noProof/>
                <w:color w:val="000000"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7D766503" wp14:editId="3003973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1553845</wp:posOffset>
                  </wp:positionV>
                  <wp:extent cx="1397635" cy="2096135"/>
                  <wp:effectExtent l="133350" t="76200" r="88265" b="132715"/>
                  <wp:wrapTight wrapText="bothSides">
                    <wp:wrapPolygon edited="0">
                      <wp:start x="2061" y="-785"/>
                      <wp:lineTo x="-2061" y="-393"/>
                      <wp:lineTo x="-2061" y="21005"/>
                      <wp:lineTo x="-589" y="21593"/>
                      <wp:lineTo x="1472" y="22379"/>
                      <wp:lineTo x="1766" y="22771"/>
                      <wp:lineTo x="18842" y="22771"/>
                      <wp:lineTo x="19137" y="22379"/>
                      <wp:lineTo x="21198" y="21593"/>
                      <wp:lineTo x="22670" y="18649"/>
                      <wp:lineTo x="22670" y="2552"/>
                      <wp:lineTo x="18842" y="-393"/>
                      <wp:lineTo x="18548" y="-785"/>
                      <wp:lineTo x="2061" y="-785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20961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2C1E1C38" w14:textId="77777777" w:rsidR="001B2ABD" w:rsidRPr="00A63303" w:rsidRDefault="001B2ABD" w:rsidP="004501ED">
            <w:pPr>
              <w:tabs>
                <w:tab w:val="left" w:pos="990"/>
              </w:tabs>
              <w:ind w:left="-48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7200" w:type="dxa"/>
            <w:vAlign w:val="bottom"/>
          </w:tcPr>
          <w:p w14:paraId="1A2D5DBF" w14:textId="7A81F6D2" w:rsidR="001B2ABD" w:rsidRDefault="004D2C49" w:rsidP="00A455B5">
            <w:pPr>
              <w:pStyle w:val="Title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A63303">
              <w:rPr>
                <w:rFonts w:asciiTheme="majorHAnsi" w:hAnsiTheme="majorHAnsi"/>
                <w:b/>
                <w:bCs/>
                <w:sz w:val="36"/>
                <w:szCs w:val="36"/>
              </w:rPr>
              <w:t>Ghaith Bahjat Heilat</w:t>
            </w:r>
          </w:p>
          <w:p w14:paraId="3E07D0D1" w14:textId="300B0997" w:rsidR="00B26C6E" w:rsidRPr="00DC5D4C" w:rsidRDefault="00B26C6E" w:rsidP="0011773E">
            <w:pPr>
              <w:rPr>
                <w:b/>
                <w:bCs/>
                <w:sz w:val="20"/>
                <w:szCs w:val="20"/>
                <w:lang w:val="en-AU" w:eastAsia="en-AU"/>
              </w:rPr>
            </w:pPr>
            <w:r>
              <w:rPr>
                <w:b/>
                <w:bCs/>
                <w:sz w:val="20"/>
                <w:szCs w:val="20"/>
                <w:lang w:val="en-AU" w:eastAsia="en-AU"/>
              </w:rPr>
              <w:t xml:space="preserve">  </w:t>
            </w:r>
            <w:r w:rsidRPr="00DC5D4C">
              <w:rPr>
                <w:b/>
                <w:bCs/>
                <w:sz w:val="20"/>
                <w:szCs w:val="20"/>
                <w:lang w:val="en-AU" w:eastAsia="en-AU"/>
              </w:rPr>
              <w:t>Breast, Endocrine and General Surgeon</w:t>
            </w:r>
          </w:p>
          <w:p w14:paraId="66E6C45B" w14:textId="4D6244C5" w:rsidR="00B26C6E" w:rsidRPr="00B26C6E" w:rsidRDefault="00B26C6E" w:rsidP="00B26C6E">
            <w:r>
              <w:rPr>
                <w:b/>
                <w:bCs/>
                <w:sz w:val="20"/>
                <w:szCs w:val="20"/>
                <w:lang w:val="en-AU" w:eastAsia="en-AU"/>
              </w:rPr>
              <w:t xml:space="preserve">  </w:t>
            </w:r>
            <w:r w:rsidRPr="007F3BF9">
              <w:rPr>
                <w:b/>
                <w:bCs/>
                <w:sz w:val="20"/>
                <w:szCs w:val="20"/>
                <w:lang w:val="en-AU" w:eastAsia="en-AU"/>
              </w:rPr>
              <w:t>MD, JBS, MS, FACS, FEBS</w:t>
            </w:r>
          </w:p>
          <w:p w14:paraId="0D49F4EE" w14:textId="77777777" w:rsidR="00A8774B" w:rsidRPr="00A63303" w:rsidRDefault="00A8774B" w:rsidP="00A8774B">
            <w:pPr>
              <w:rPr>
                <w:b/>
                <w:bCs/>
                <w:sz w:val="36"/>
                <w:szCs w:val="36"/>
                <w:lang w:val="en-AU" w:eastAsia="en-AU"/>
              </w:rPr>
            </w:pPr>
          </w:p>
          <w:p w14:paraId="694604DB" w14:textId="77777777" w:rsidR="00A8774B" w:rsidRPr="00A63303" w:rsidRDefault="00A8774B" w:rsidP="00A8774B">
            <w:pPr>
              <w:rPr>
                <w:b/>
                <w:bCs/>
                <w:sz w:val="36"/>
                <w:szCs w:val="36"/>
                <w:lang w:val="en-AU" w:eastAsia="en-AU"/>
              </w:rPr>
            </w:pPr>
          </w:p>
        </w:tc>
      </w:tr>
      <w:tr w:rsidR="001B2ABD" w14:paraId="6D047F2C" w14:textId="77777777" w:rsidTr="005B6D69">
        <w:tc>
          <w:tcPr>
            <w:tcW w:w="3060" w:type="dxa"/>
          </w:tcPr>
          <w:p w14:paraId="7EDF99CB" w14:textId="77777777" w:rsidR="005B6D69" w:rsidRDefault="005B6D69" w:rsidP="00A455B5">
            <w:pPr>
              <w:rPr>
                <w:b/>
              </w:rPr>
            </w:pPr>
          </w:p>
          <w:p w14:paraId="11D97CAC" w14:textId="77777777" w:rsidR="005B6D69" w:rsidRDefault="005B6D69" w:rsidP="00A455B5">
            <w:pPr>
              <w:rPr>
                <w:b/>
              </w:rPr>
            </w:pPr>
          </w:p>
          <w:p w14:paraId="18E6FEF2" w14:textId="77777777" w:rsidR="005B6D69" w:rsidRDefault="005B6D69" w:rsidP="00A455B5">
            <w:pPr>
              <w:rPr>
                <w:b/>
              </w:rPr>
            </w:pPr>
          </w:p>
          <w:p w14:paraId="64741D60" w14:textId="77777777" w:rsidR="005B6D69" w:rsidRDefault="005B6D69" w:rsidP="00A455B5">
            <w:pPr>
              <w:rPr>
                <w:b/>
              </w:rPr>
            </w:pPr>
          </w:p>
          <w:p w14:paraId="1C04640D" w14:textId="22B981CD" w:rsidR="00A455B5" w:rsidRPr="00A455B5" w:rsidRDefault="00A455B5" w:rsidP="00A455B5">
            <w:pPr>
              <w:rPr>
                <w:b/>
              </w:rPr>
            </w:pPr>
            <w:r w:rsidRPr="00A455B5">
              <w:rPr>
                <w:b/>
              </w:rPr>
              <w:t>Contact details:</w:t>
            </w:r>
          </w:p>
          <w:p w14:paraId="75C44306" w14:textId="77777777" w:rsidR="00A455B5" w:rsidRPr="00A455B5" w:rsidRDefault="00A455B5" w:rsidP="00A455B5"/>
          <w:p w14:paraId="054C31B2" w14:textId="0927A4AB" w:rsidR="00A455B5" w:rsidRPr="00A455B5" w:rsidRDefault="00A455B5" w:rsidP="00A455B5">
            <w:pPr>
              <w:numPr>
                <w:ilvl w:val="0"/>
                <w:numId w:val="1"/>
              </w:numPr>
            </w:pPr>
            <w:r w:rsidRPr="00A455B5">
              <w:t xml:space="preserve">Faculty of </w:t>
            </w:r>
            <w:r w:rsidR="004D2C49">
              <w:t>Medici</w:t>
            </w:r>
            <w:r w:rsidR="00486E93">
              <w:t>ne</w:t>
            </w:r>
            <w:r w:rsidRPr="00A455B5">
              <w:t>.</w:t>
            </w:r>
          </w:p>
          <w:p w14:paraId="571B3E86" w14:textId="77777777" w:rsidR="00A455B5" w:rsidRPr="00A455B5" w:rsidRDefault="00A455B5" w:rsidP="00A455B5"/>
          <w:p w14:paraId="4B3A71BF" w14:textId="76444F12" w:rsidR="00A455B5" w:rsidRPr="00A455B5" w:rsidRDefault="00BA0388" w:rsidP="00A455B5">
            <w:pPr>
              <w:numPr>
                <w:ilvl w:val="0"/>
                <w:numId w:val="1"/>
              </w:numPr>
            </w:pPr>
            <w:r>
              <w:t xml:space="preserve">Jordan </w:t>
            </w:r>
            <w:r w:rsidR="00A455B5" w:rsidRPr="00A455B5">
              <w:t>University</w:t>
            </w:r>
            <w:r w:rsidR="00E177FA">
              <w:t xml:space="preserve"> of Science and Technology </w:t>
            </w:r>
            <w:r w:rsidR="00A455B5" w:rsidRPr="00A455B5">
              <w:t>.</w:t>
            </w:r>
          </w:p>
          <w:p w14:paraId="1C2A88C7" w14:textId="77777777" w:rsidR="00A455B5" w:rsidRPr="00A455B5" w:rsidRDefault="00A455B5" w:rsidP="00A455B5"/>
          <w:p w14:paraId="26CDEC59" w14:textId="151DB012" w:rsidR="00A455B5" w:rsidRPr="00A455B5" w:rsidRDefault="00486E93" w:rsidP="00A455B5">
            <w:pPr>
              <w:numPr>
                <w:ilvl w:val="0"/>
                <w:numId w:val="1"/>
              </w:numPr>
            </w:pPr>
            <w:r>
              <w:t>Irbid</w:t>
            </w:r>
            <w:r w:rsidR="00A455B5" w:rsidRPr="00A455B5">
              <w:t xml:space="preserve">-Jordan. </w:t>
            </w:r>
          </w:p>
          <w:p w14:paraId="44F0D2B2" w14:textId="77777777" w:rsidR="00A455B5" w:rsidRPr="00A455B5" w:rsidRDefault="00A455B5" w:rsidP="00A455B5"/>
          <w:p w14:paraId="65CFD1A0" w14:textId="77777777" w:rsidR="00A455B5" w:rsidRPr="00A455B5" w:rsidRDefault="00A455B5" w:rsidP="00A455B5"/>
          <w:p w14:paraId="70A9D498" w14:textId="77777777" w:rsidR="00A455B5" w:rsidRPr="00A455B5" w:rsidRDefault="00BD1F5C" w:rsidP="00A455B5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111563247"/>
                <w:placeholder>
                  <w:docPart w:val="A47077C02EBE49E88107D3EB6288AB03"/>
                </w:placeholder>
                <w:temporary/>
                <w:showingPlcHdr/>
                <w15:appearance w15:val="hidden"/>
              </w:sdtPr>
              <w:sdtEndPr/>
              <w:sdtContent>
                <w:r w:rsidR="00A455B5" w:rsidRPr="00A455B5">
                  <w:rPr>
                    <w:b/>
                    <w:bCs/>
                  </w:rPr>
                  <w:t>PHONE:</w:t>
                </w:r>
              </w:sdtContent>
            </w:sdt>
          </w:p>
          <w:p w14:paraId="3E4DB385" w14:textId="1B4677BA" w:rsidR="00A455B5" w:rsidRPr="00A455B5" w:rsidRDefault="00A455B5" w:rsidP="00A455B5">
            <w:r w:rsidRPr="00A455B5">
              <w:t>+96277</w:t>
            </w:r>
            <w:r w:rsidR="00486E93">
              <w:t>7</w:t>
            </w:r>
            <w:r w:rsidR="00C104A7">
              <w:t>458889</w:t>
            </w:r>
          </w:p>
          <w:p w14:paraId="27EE0D8D" w14:textId="5772CDF3" w:rsidR="00A455B5" w:rsidRPr="00A455B5" w:rsidRDefault="00A455B5" w:rsidP="00A455B5">
            <w:pPr>
              <w:rPr>
                <w:b/>
                <w:bCs/>
              </w:rPr>
            </w:pPr>
          </w:p>
          <w:p w14:paraId="728AA406" w14:textId="77777777" w:rsidR="00A455B5" w:rsidRPr="00A455B5" w:rsidRDefault="00A455B5" w:rsidP="00A455B5"/>
          <w:p w14:paraId="4BC37729" w14:textId="77777777" w:rsidR="00A455B5" w:rsidRPr="00A455B5" w:rsidRDefault="00A455B5" w:rsidP="00A455B5"/>
          <w:sdt>
            <w:sdtPr>
              <w:rPr>
                <w:b/>
                <w:bCs/>
              </w:rPr>
              <w:id w:val="-240260293"/>
              <w:placeholder>
                <w:docPart w:val="81225188C81C426F8FB3843CE0A6E0ED"/>
              </w:placeholder>
              <w:temporary/>
              <w:showingPlcHdr/>
              <w15:appearance w15:val="hidden"/>
            </w:sdtPr>
            <w:sdtEndPr/>
            <w:sdtContent>
              <w:p w14:paraId="24BF38D6" w14:textId="77777777" w:rsidR="00A455B5" w:rsidRPr="00A455B5" w:rsidRDefault="00A455B5" w:rsidP="00A455B5">
                <w:pPr>
                  <w:rPr>
                    <w:b/>
                    <w:bCs/>
                  </w:rPr>
                </w:pPr>
                <w:r w:rsidRPr="00A455B5">
                  <w:rPr>
                    <w:b/>
                    <w:bCs/>
                  </w:rPr>
                  <w:t>EMAIL:</w:t>
                </w:r>
              </w:p>
            </w:sdtContent>
          </w:sdt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00"/>
            </w:tblGrid>
            <w:tr w:rsidR="00A455B5" w:rsidRPr="00A455B5" w14:paraId="316479D7" w14:textId="77777777" w:rsidTr="001B2ABD">
              <w:tc>
                <w:tcPr>
                  <w:tcW w:w="3600" w:type="dxa"/>
                </w:tcPr>
                <w:p w14:paraId="7F40DB90" w14:textId="77777777" w:rsidR="00A455B5" w:rsidRDefault="00BD1F5C" w:rsidP="00C104A7">
                  <w:pPr>
                    <w:rPr>
                      <w:rStyle w:val="Hyperlink"/>
                    </w:rPr>
                  </w:pPr>
                  <w:hyperlink r:id="rId12" w:history="1">
                    <w:r w:rsidR="006C5666">
                      <w:rPr>
                        <w:rStyle w:val="Hyperlink"/>
                      </w:rPr>
                      <w:t>g.heilat@yahoo.com</w:t>
                    </w:r>
                  </w:hyperlink>
                </w:p>
                <w:p w14:paraId="718FB6CB" w14:textId="6FFD6E97" w:rsidR="00E177FA" w:rsidRPr="00A455B5" w:rsidRDefault="00E177FA" w:rsidP="00C104A7">
                  <w:proofErr w:type="spellStart"/>
                  <w:r>
                    <w:rPr>
                      <w:rStyle w:val="Hyperlink"/>
                    </w:rPr>
                    <w:t>gbheilat@</w:t>
                  </w:r>
                  <w:r w:rsidR="005E29B8">
                    <w:rPr>
                      <w:rStyle w:val="Hyperlink"/>
                    </w:rPr>
                    <w:t>just.edu.jo</w:t>
                  </w:r>
                  <w:proofErr w:type="spellEnd"/>
                </w:p>
              </w:tc>
            </w:tr>
          </w:tbl>
          <w:p w14:paraId="76A2FCC0" w14:textId="77777777" w:rsidR="004D3011" w:rsidRPr="004D3011" w:rsidRDefault="004D3011" w:rsidP="004D3011"/>
        </w:tc>
        <w:tc>
          <w:tcPr>
            <w:tcW w:w="720" w:type="dxa"/>
          </w:tcPr>
          <w:p w14:paraId="65C7552C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7200" w:type="dxa"/>
          </w:tcPr>
          <w:sdt>
            <w:sdtPr>
              <w:id w:val="1049110328"/>
              <w:placeholder>
                <w:docPart w:val="6450CA5AA3FB46B19E9E2EA6E8B08FC9"/>
              </w:placeholder>
              <w:temporary/>
              <w:showingPlcHdr/>
              <w15:appearance w15:val="hidden"/>
            </w:sdtPr>
            <w:sdtEndPr/>
            <w:sdtContent>
              <w:p w14:paraId="2B1B69E7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tbl>
            <w:tblPr>
              <w:tblW w:w="1086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60"/>
              <w:gridCol w:w="324"/>
              <w:gridCol w:w="391"/>
              <w:gridCol w:w="645"/>
              <w:gridCol w:w="90"/>
              <w:gridCol w:w="3390"/>
              <w:gridCol w:w="2420"/>
              <w:gridCol w:w="1156"/>
              <w:gridCol w:w="1244"/>
              <w:gridCol w:w="142"/>
            </w:tblGrid>
            <w:tr w:rsidR="00D34D8A" w:rsidRPr="00287B2B" w14:paraId="7192C1DD" w14:textId="77777777" w:rsidTr="00F3356A">
              <w:trPr>
                <w:trHeight w:val="501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7D8E97B0" w14:textId="77777777" w:rsidR="00543BCE" w:rsidRDefault="00543BCE" w:rsidP="005B6D69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049BEA93" w14:textId="0098C14F" w:rsidR="00543BCE" w:rsidRDefault="00543BCE" w:rsidP="005B6D69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Jul. 2022 </w:t>
                  </w:r>
                  <w:r w:rsidR="00E973B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                    </w:t>
                  </w:r>
                  <w:r w:rsidR="00EF61D6">
                    <w:rPr>
                      <w:rFonts w:asciiTheme="majorHAnsi" w:eastAsia="Times New Roman" w:hAnsiTheme="majorHAnsi"/>
                      <w:b/>
                      <w:szCs w:val="18"/>
                    </w:rPr>
                    <w:t>The Jordanian Board of Breast Surg</w:t>
                  </w:r>
                  <w:r w:rsidR="00A15559">
                    <w:rPr>
                      <w:rFonts w:asciiTheme="majorHAnsi" w:eastAsia="Times New Roman" w:hAnsiTheme="majorHAnsi"/>
                      <w:b/>
                      <w:szCs w:val="18"/>
                    </w:rPr>
                    <w:t>ery</w:t>
                  </w:r>
                </w:p>
                <w:p w14:paraId="7942F1A4" w14:textId="1CDAB038" w:rsidR="00A15559" w:rsidRDefault="00A15559" w:rsidP="00DA5BD8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                                              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Jordanian Medical Council                                     </w:t>
                  </w:r>
                </w:p>
                <w:p w14:paraId="183D0E33" w14:textId="0CA71336" w:rsidR="00A15559" w:rsidRDefault="00A15559" w:rsidP="00DA5BD8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  Amman, Jordan</w:t>
                  </w:r>
                </w:p>
                <w:p w14:paraId="1BFA2563" w14:textId="79568A79" w:rsidR="00A15559" w:rsidRDefault="00A15559" w:rsidP="005B6D69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55BA927E" w14:textId="7840A77C" w:rsidR="00D34D8A" w:rsidRPr="00D34D8A" w:rsidRDefault="00543BCE" w:rsidP="005B6D69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br/>
                  </w:r>
                  <w:r w:rsidR="004600BE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</w:t>
                  </w:r>
                  <w:r w:rsidR="00D34D8A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 w:rsidR="00FB1598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9</w:t>
                  </w:r>
                  <w:r w:rsidR="00D34D8A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 w:rsidR="0076358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Aug</w:t>
                  </w:r>
                  <w:r w:rsidR="00D34D8A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. 2020      </w:t>
                  </w:r>
                  <w:r w:rsidR="00957C3C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</w:t>
                  </w:r>
                  <w:r w:rsidR="004600BE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>Head &amp; Neck</w:t>
                  </w:r>
                  <w:r w:rsidR="00244166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>/</w:t>
                  </w:r>
                  <w:r w:rsidR="00244166" w:rsidRPr="00C46735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>Surgical</w:t>
                  </w:r>
                  <w:r w:rsidR="00244166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 xml:space="preserve"> </w:t>
                  </w:r>
                  <w:r w:rsidR="00251FDD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>O</w:t>
                  </w:r>
                  <w:r w:rsidR="00244166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 xml:space="preserve">ncologist </w:t>
                  </w:r>
                  <w:r w:rsidR="00697FAD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>F</w:t>
                  </w:r>
                  <w:r w:rsidR="00244166">
                    <w:rPr>
                      <w:rFonts w:asciiTheme="majorHAnsi" w:eastAsia="Times New Roman" w:hAnsiTheme="majorHAnsi"/>
                      <w:b/>
                      <w:w w:val="96"/>
                      <w:szCs w:val="18"/>
                    </w:rPr>
                    <w:t xml:space="preserve">ellowship </w:t>
                  </w:r>
                </w:p>
              </w:tc>
            </w:tr>
            <w:tr w:rsidR="00D34D8A" w:rsidRPr="00287B2B" w14:paraId="403B5CDB" w14:textId="77777777" w:rsidTr="00350544">
              <w:trPr>
                <w:gridAfter w:val="2"/>
                <w:wAfter w:w="1386" w:type="dxa"/>
                <w:trHeight w:val="288"/>
              </w:trPr>
              <w:tc>
                <w:tcPr>
                  <w:tcW w:w="1775" w:type="dxa"/>
                  <w:gridSpan w:val="3"/>
                  <w:shd w:val="clear" w:color="auto" w:fill="auto"/>
                  <w:vAlign w:val="bottom"/>
                </w:tcPr>
                <w:p w14:paraId="2624302D" w14:textId="77777777" w:rsidR="00D34D8A" w:rsidRPr="00D34D8A" w:rsidRDefault="00D34D8A" w:rsidP="00D34D8A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7701" w:type="dxa"/>
                  <w:gridSpan w:val="5"/>
                  <w:shd w:val="clear" w:color="auto" w:fill="auto"/>
                  <w:vAlign w:val="bottom"/>
                </w:tcPr>
                <w:p w14:paraId="5558EF9C" w14:textId="7FBFA3C6" w:rsidR="00D34D8A" w:rsidRDefault="00D34D8A" w:rsidP="00D34D8A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</w:t>
                  </w:r>
                  <w:r w:rsidR="00957C3C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</w:t>
                  </w:r>
                  <w:r w:rsidR="00BF704D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2F6227">
                    <w:rPr>
                      <w:rFonts w:asciiTheme="majorHAnsi" w:eastAsia="Times New Roman" w:hAnsiTheme="majorHAnsi"/>
                      <w:i/>
                      <w:szCs w:val="18"/>
                    </w:rPr>
                    <w:t>The Crown P</w:t>
                  </w:r>
                  <w:r w:rsidR="005C07DE">
                    <w:rPr>
                      <w:rFonts w:asciiTheme="majorHAnsi" w:eastAsia="Times New Roman" w:hAnsiTheme="majorHAnsi"/>
                      <w:i/>
                      <w:szCs w:val="18"/>
                    </w:rPr>
                    <w:t>rincess Mary</w:t>
                  </w:r>
                  <w:r w:rsidR="002F6227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1914C5">
                    <w:rPr>
                      <w:rFonts w:asciiTheme="majorHAnsi" w:eastAsia="Times New Roman" w:hAnsiTheme="majorHAnsi"/>
                      <w:i/>
                      <w:szCs w:val="18"/>
                    </w:rPr>
                    <w:t>Cancer Ce</w:t>
                  </w:r>
                  <w:r w:rsidR="00F34DA3">
                    <w:rPr>
                      <w:rFonts w:asciiTheme="majorHAnsi" w:eastAsia="Times New Roman" w:hAnsiTheme="majorHAnsi"/>
                      <w:i/>
                      <w:szCs w:val="18"/>
                    </w:rPr>
                    <w:t>nter</w:t>
                  </w:r>
                  <w:r w:rsidR="00F73BB0">
                    <w:rPr>
                      <w:rFonts w:asciiTheme="majorHAnsi" w:eastAsia="Times New Roman" w:hAnsiTheme="majorHAnsi"/>
                      <w:i/>
                      <w:szCs w:val="18"/>
                    </w:rPr>
                    <w:t>,</w:t>
                  </w:r>
                </w:p>
                <w:p w14:paraId="109EF311" w14:textId="77777777" w:rsidR="00E13809" w:rsidRDefault="00D34D8A" w:rsidP="005B6D69">
                  <w:pPr>
                    <w:spacing w:line="0" w:lineRule="atLeast"/>
                    <w:ind w:left="170" w:hanging="1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</w:t>
                  </w:r>
                  <w:r w:rsidR="00957C3C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BF704D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="005C07DE">
                    <w:rPr>
                      <w:rFonts w:asciiTheme="majorHAnsi" w:eastAsia="Times New Roman" w:hAnsiTheme="majorHAnsi"/>
                      <w:i/>
                      <w:szCs w:val="18"/>
                    </w:rPr>
                    <w:t>Westmead Hospital</w:t>
                  </w:r>
                  <w:r w:rsidR="00C24346">
                    <w:rPr>
                      <w:rFonts w:asciiTheme="majorHAnsi" w:eastAsia="Times New Roman" w:hAnsiTheme="majorHAnsi"/>
                      <w:i/>
                      <w:szCs w:val="18"/>
                    </w:rPr>
                    <w:t>/</w:t>
                  </w:r>
                  <w:r w:rsidR="0008103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Royal Australian</w:t>
                  </w:r>
                </w:p>
                <w:p w14:paraId="2DD23ADA" w14:textId="19E46C38" w:rsidR="0008103A" w:rsidRPr="00E13809" w:rsidRDefault="00E13809" w:rsidP="00E13809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  <w:lang w:val="en-AU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</w:t>
                  </w:r>
                  <w:r w:rsidR="0008103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College of Surgery</w:t>
                  </w:r>
                  <w:r w:rsidR="00657F86">
                    <w:rPr>
                      <w:rFonts w:asciiTheme="majorHAnsi" w:eastAsia="Times New Roman" w:hAnsiTheme="majorHAnsi"/>
                      <w:i/>
                      <w:szCs w:val="18"/>
                    </w:rPr>
                    <w:t>,</w:t>
                  </w:r>
                </w:p>
                <w:p w14:paraId="555FBE6C" w14:textId="22A4A17E" w:rsidR="00D34D8A" w:rsidRDefault="00957C3C" w:rsidP="005B6D69">
                  <w:pPr>
                    <w:spacing w:line="0" w:lineRule="atLeast"/>
                    <w:ind w:left="-1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</w:t>
                  </w:r>
                  <w:r w:rsid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D34D8A"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BF704D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="0008103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5B6D6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="0008103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5719C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08103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D34D8A"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>The University of Sydney</w:t>
                  </w:r>
                </w:p>
                <w:p w14:paraId="4043680D" w14:textId="45D884A3" w:rsidR="00FE3018" w:rsidRDefault="00FE3018" w:rsidP="005B6D69">
                  <w:pPr>
                    <w:spacing w:line="0" w:lineRule="atLeast"/>
                    <w:ind w:left="-1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</w:t>
                  </w:r>
                  <w:r w:rsidR="00BF704D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="005B6D6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>Sydney, Australia</w:t>
                  </w:r>
                </w:p>
                <w:p w14:paraId="55192207" w14:textId="77777777" w:rsidR="00D34D8A" w:rsidRPr="00D34D8A" w:rsidRDefault="00D34D8A" w:rsidP="00D34D8A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</w:tr>
            <w:tr w:rsidR="002D4BCB" w:rsidRPr="00287B2B" w14:paraId="40A5EA29" w14:textId="77777777" w:rsidTr="008016FE">
              <w:trPr>
                <w:gridAfter w:val="1"/>
                <w:wAfter w:w="142" w:type="dxa"/>
                <w:trHeight w:val="1452"/>
              </w:trPr>
              <w:tc>
                <w:tcPr>
                  <w:tcW w:w="2420" w:type="dxa"/>
                  <w:gridSpan w:val="4"/>
                  <w:shd w:val="clear" w:color="auto" w:fill="auto"/>
                  <w:vAlign w:val="bottom"/>
                </w:tcPr>
                <w:p w14:paraId="13E4973E" w14:textId="2FFE91B4" w:rsidR="002D4BCB" w:rsidRDefault="002D4BCB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28 Sep. 2019</w:t>
                  </w:r>
                </w:p>
                <w:p w14:paraId="48187CA2" w14:textId="6E7221D3" w:rsidR="001A201A" w:rsidRDefault="001A201A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2B8886BA" w14:textId="77777777" w:rsidR="001A201A" w:rsidRDefault="001A201A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184D1519" w14:textId="7F3C9A22" w:rsidR="00EF5565" w:rsidRDefault="00EF5565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52F21186" w14:textId="77777777" w:rsidR="00492E4E" w:rsidRDefault="00492E4E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523D131D" w14:textId="77777777" w:rsidR="00397892" w:rsidRDefault="00397892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7C06096E" w14:textId="3D9EE5D9" w:rsidR="002D4BCB" w:rsidRPr="00CA17E4" w:rsidRDefault="002D4BCB" w:rsidP="00D964EF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  <w:tc>
                <w:tcPr>
                  <w:tcW w:w="5900" w:type="dxa"/>
                  <w:gridSpan w:val="3"/>
                  <w:shd w:val="clear" w:color="auto" w:fill="auto"/>
                  <w:vAlign w:val="bottom"/>
                </w:tcPr>
                <w:p w14:paraId="557ED580" w14:textId="260885B7" w:rsidR="002D4BCB" w:rsidRPr="005E7C04" w:rsidRDefault="002D4BCB" w:rsidP="005E7C04">
                  <w:pPr>
                    <w:spacing w:line="0" w:lineRule="atLeast"/>
                    <w:rPr>
                      <w:rStyle w:val="CharAttribute1"/>
                      <w:rFonts w:asciiTheme="minorHAnsi" w:eastAsia="Times New Roman"/>
                      <w:b/>
                      <w:bCs/>
                      <w:sz w:val="18"/>
                      <w:szCs w:val="18"/>
                    </w:rPr>
                  </w:pPr>
                  <w:r w:rsidRPr="001A201A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The European Board of </w:t>
                  </w:r>
                  <w:r w:rsidR="00627D4E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>Breast S</w:t>
                  </w:r>
                  <w:r w:rsidRPr="001A201A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urgery </w:t>
                  </w:r>
                </w:p>
                <w:p w14:paraId="4E9AEE37" w14:textId="1C31D6F3" w:rsidR="00C16371" w:rsidRPr="00441C99" w:rsidRDefault="00AB6C0F" w:rsidP="00CA1BF3">
                  <w:pPr>
                    <w:spacing w:line="0" w:lineRule="atLeast"/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  </w:t>
                  </w:r>
                  <w:r w:rsidR="009B25C4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  </w:t>
                  </w:r>
                  <w:r w:rsidR="00571BEF" w:rsidRPr="00441C9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European Board of Surgery</w:t>
                  </w:r>
                  <w:r w:rsidR="00DA6BCE" w:rsidRPr="00DA6BCE">
                    <w:rPr>
                      <w:rFonts w:ascii="Calibri" w:eastAsia="Calibri"/>
                      <w:b/>
                      <w:bCs/>
                      <w:sz w:val="22"/>
                      <w:szCs w:val="18"/>
                    </w:rPr>
                    <w:t xml:space="preserve"> </w:t>
                  </w:r>
                  <w:r w:rsidR="00EC7BCD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Q</w:t>
                  </w:r>
                  <w:r w:rsidR="00DA6BCE" w:rsidRPr="00DA6BCE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ualification </w:t>
                  </w:r>
                  <w:r w:rsidR="00DA6BCE" w:rsidRPr="00DA6BCE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br/>
                    <w:t xml:space="preserve"> </w:t>
                  </w:r>
                  <w:r w:rsidR="00EC7BCD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   </w:t>
                  </w:r>
                  <w:r w:rsidR="00DA6BCE" w:rsidRPr="00DA6BCE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in Breast Surgery</w:t>
                  </w:r>
                  <w:r w:rsidR="00EF5565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A30297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FEBS</w:t>
                  </w:r>
                </w:p>
                <w:p w14:paraId="474C37F4" w14:textId="43EBE0A6" w:rsidR="00571BEF" w:rsidRPr="00441C99" w:rsidRDefault="00AB6C0F" w:rsidP="00CA1BF3">
                  <w:pPr>
                    <w:spacing w:line="0" w:lineRule="atLeast"/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</w:pPr>
                  <w:r w:rsidRPr="00441C9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9B25C4" w:rsidRPr="00441C9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441C9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="00571BEF" w:rsidRPr="00441C9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Bucharest</w:t>
                  </w:r>
                  <w:r w:rsidRPr="00441C9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, Romania</w:t>
                  </w:r>
                </w:p>
                <w:p w14:paraId="095EA301" w14:textId="77777777" w:rsidR="00EF5565" w:rsidRDefault="00EF5565" w:rsidP="00CA1BF3">
                  <w:pPr>
                    <w:spacing w:line="0" w:lineRule="atLeast"/>
                    <w:rPr>
                      <w:rStyle w:val="CharAttribute1"/>
                    </w:rPr>
                  </w:pPr>
                </w:p>
                <w:p w14:paraId="293237F9" w14:textId="77777777" w:rsidR="00AB6C0F" w:rsidRDefault="00AB6C0F" w:rsidP="00CA1BF3">
                  <w:pPr>
                    <w:spacing w:line="0" w:lineRule="atLeast"/>
                    <w:rPr>
                      <w:rStyle w:val="CharAttribute1"/>
                    </w:rPr>
                  </w:pPr>
                </w:p>
                <w:p w14:paraId="0EA4C5AA" w14:textId="2FB761DD" w:rsidR="00AB6C0F" w:rsidRPr="00397892" w:rsidRDefault="00AB6C0F" w:rsidP="00CA1BF3">
                  <w:pPr>
                    <w:spacing w:line="0" w:lineRule="atLeast"/>
                    <w:rPr>
                      <w:rFonts w:eastAsia="Times New Roman"/>
                      <w:b/>
                      <w:bCs/>
                      <w:szCs w:val="18"/>
                    </w:rPr>
                  </w:pPr>
                </w:p>
              </w:tc>
              <w:tc>
                <w:tcPr>
                  <w:tcW w:w="2400" w:type="dxa"/>
                  <w:gridSpan w:val="2"/>
                  <w:shd w:val="clear" w:color="auto" w:fill="auto"/>
                  <w:vAlign w:val="bottom"/>
                </w:tcPr>
                <w:p w14:paraId="623FB23E" w14:textId="77777777" w:rsidR="002D4BCB" w:rsidRPr="00957C3C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2D4BCB" w:rsidRPr="00287B2B" w14:paraId="3A74BAAE" w14:textId="77777777" w:rsidTr="00F3356A">
              <w:trPr>
                <w:gridAfter w:val="1"/>
                <w:wAfter w:w="142" w:type="dxa"/>
                <w:trHeight w:val="291"/>
              </w:trPr>
              <w:tc>
                <w:tcPr>
                  <w:tcW w:w="2420" w:type="dxa"/>
                  <w:gridSpan w:val="4"/>
                  <w:shd w:val="clear" w:color="auto" w:fill="auto"/>
                  <w:vAlign w:val="bottom"/>
                </w:tcPr>
                <w:p w14:paraId="2435CC44" w14:textId="3F390DD8" w:rsidR="002D4BCB" w:rsidRPr="00957C3C" w:rsidRDefault="002D4BCB" w:rsidP="00957C3C">
                  <w:pPr>
                    <w:spacing w:line="264" w:lineRule="exac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7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9</w:t>
                  </w:r>
                </w:p>
              </w:tc>
              <w:tc>
                <w:tcPr>
                  <w:tcW w:w="5900" w:type="dxa"/>
                  <w:gridSpan w:val="3"/>
                  <w:shd w:val="clear" w:color="auto" w:fill="auto"/>
                  <w:vAlign w:val="bottom"/>
                </w:tcPr>
                <w:p w14:paraId="3EEA1D2D" w14:textId="2D542669" w:rsidR="002D4BCB" w:rsidRPr="00957C3C" w:rsidRDefault="00875903" w:rsidP="00CA1BF3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Breast </w:t>
                  </w:r>
                  <w:proofErr w:type="spellStart"/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>Oncoplastic</w:t>
                  </w:r>
                  <w:proofErr w:type="spellEnd"/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Surgical Fellowship </w:t>
                  </w:r>
                </w:p>
              </w:tc>
              <w:tc>
                <w:tcPr>
                  <w:tcW w:w="2400" w:type="dxa"/>
                  <w:gridSpan w:val="2"/>
                  <w:shd w:val="clear" w:color="auto" w:fill="auto"/>
                  <w:vAlign w:val="bottom"/>
                </w:tcPr>
                <w:p w14:paraId="366E2456" w14:textId="77777777" w:rsidR="002D4BCB" w:rsidRPr="00957C3C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2D4BCB" w:rsidRPr="00287B2B" w14:paraId="6E3BD71E" w14:textId="77777777" w:rsidTr="00F3356A">
              <w:trPr>
                <w:gridAfter w:val="1"/>
                <w:wAfter w:w="142" w:type="dxa"/>
                <w:trHeight w:val="285"/>
              </w:trPr>
              <w:tc>
                <w:tcPr>
                  <w:tcW w:w="1060" w:type="dxa"/>
                  <w:shd w:val="clear" w:color="auto" w:fill="auto"/>
                  <w:vAlign w:val="bottom"/>
                </w:tcPr>
                <w:p w14:paraId="2B2A6AF9" w14:textId="77777777" w:rsidR="002D4BCB" w:rsidRPr="00957C3C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1360" w:type="dxa"/>
                  <w:gridSpan w:val="3"/>
                  <w:shd w:val="clear" w:color="auto" w:fill="auto"/>
                  <w:vAlign w:val="bottom"/>
                </w:tcPr>
                <w:p w14:paraId="15568A0F" w14:textId="77777777" w:rsidR="002D4BCB" w:rsidRPr="00957C3C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5900" w:type="dxa"/>
                  <w:gridSpan w:val="3"/>
                  <w:shd w:val="clear" w:color="auto" w:fill="auto"/>
                  <w:vAlign w:val="bottom"/>
                </w:tcPr>
                <w:p w14:paraId="33FB0C62" w14:textId="1747474C" w:rsidR="002D4BCB" w:rsidRDefault="002D4BCB" w:rsidP="00CA1BF3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Breast cancer institute BCI</w:t>
                  </w:r>
                  <w:r w:rsidR="005558C7">
                    <w:rPr>
                      <w:rFonts w:asciiTheme="majorHAnsi" w:eastAsia="Times New Roman" w:hAnsiTheme="majorHAnsi"/>
                      <w:i/>
                      <w:szCs w:val="18"/>
                    </w:rPr>
                    <w:t>,</w:t>
                  </w:r>
                </w:p>
                <w:p w14:paraId="16CA4C11" w14:textId="28BAA671" w:rsidR="00B93704" w:rsidRPr="00DF3E82" w:rsidRDefault="002D4BCB" w:rsidP="00DF3E82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  <w:lang w:val="en-AU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Westmead Hospital/</w:t>
                  </w:r>
                  <w:r w:rsidR="00B93704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Royal</w:t>
                  </w:r>
                  <w:r w:rsidR="00DF3E82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B93704">
                    <w:rPr>
                      <w:rFonts w:asciiTheme="majorHAnsi" w:eastAsia="Times New Roman" w:hAnsiTheme="majorHAnsi"/>
                      <w:i/>
                      <w:szCs w:val="18"/>
                    </w:rPr>
                    <w:t>Australian</w:t>
                  </w:r>
                  <w:r w:rsidR="00DF3E82">
                    <w:rPr>
                      <w:rFonts w:asciiTheme="majorHAnsi" w:eastAsia="Times New Roman" w:hAnsiTheme="majorHAnsi"/>
                      <w:i/>
                      <w:szCs w:val="18"/>
                    </w:rPr>
                    <w:br/>
                    <w:t xml:space="preserve">  </w:t>
                  </w:r>
                  <w:r w:rsidR="00B93704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College of Surgery</w:t>
                  </w:r>
                  <w:r w:rsidR="000F2225">
                    <w:rPr>
                      <w:rFonts w:asciiTheme="majorHAnsi" w:eastAsia="Times New Roman" w:hAnsiTheme="majorHAnsi"/>
                      <w:i/>
                      <w:szCs w:val="18"/>
                    </w:rPr>
                    <w:t>,</w:t>
                  </w:r>
                </w:p>
                <w:p w14:paraId="073C59D6" w14:textId="05B4875F" w:rsidR="002D4BCB" w:rsidRDefault="00DF3E82" w:rsidP="00B93704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  <w:lang w:val="en-AU"/>
                    </w:rPr>
                    <w:t xml:space="preserve">      </w:t>
                  </w:r>
                  <w:r w:rsidR="002D4BCB"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>The University of Sydney</w:t>
                  </w:r>
                </w:p>
                <w:p w14:paraId="26E2CC6C" w14:textId="5F487931" w:rsidR="002D4BCB" w:rsidRPr="00957C3C" w:rsidRDefault="002D4BCB" w:rsidP="00D70FF6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Sydney, Australia </w:t>
                  </w:r>
                </w:p>
              </w:tc>
              <w:tc>
                <w:tcPr>
                  <w:tcW w:w="2400" w:type="dxa"/>
                  <w:gridSpan w:val="2"/>
                  <w:shd w:val="clear" w:color="auto" w:fill="auto"/>
                  <w:vAlign w:val="bottom"/>
                </w:tcPr>
                <w:p w14:paraId="65C9151D" w14:textId="77777777" w:rsidR="002D4BCB" w:rsidRPr="00957C3C" w:rsidRDefault="002D4BCB" w:rsidP="00957C3C">
                  <w:pPr>
                    <w:spacing w:line="0" w:lineRule="atLeast"/>
                    <w:ind w:left="72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 w:rsidRPr="00957C3C">
                    <w:rPr>
                      <w:rFonts w:asciiTheme="majorHAnsi" w:eastAsia="Times New Roman" w:hAnsiTheme="majorHAnsi"/>
                      <w:i/>
                      <w:szCs w:val="18"/>
                    </w:rPr>
                    <w:t>Irbid, Jordan</w:t>
                  </w:r>
                </w:p>
              </w:tc>
            </w:tr>
            <w:tr w:rsidR="002D4BCB" w:rsidRPr="00287B2B" w14:paraId="25D87F85" w14:textId="77777777" w:rsidTr="00F72233">
              <w:trPr>
                <w:gridAfter w:val="1"/>
                <w:wAfter w:w="142" w:type="dxa"/>
                <w:trHeight w:val="93"/>
              </w:trPr>
              <w:tc>
                <w:tcPr>
                  <w:tcW w:w="1060" w:type="dxa"/>
                  <w:shd w:val="clear" w:color="auto" w:fill="auto"/>
                  <w:vAlign w:val="bottom"/>
                </w:tcPr>
                <w:p w14:paraId="2C3C11C9" w14:textId="77777777" w:rsidR="002D4BCB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  <w:p w14:paraId="1783069E" w14:textId="77777777" w:rsidR="002D4BCB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  <w:p w14:paraId="18A19086" w14:textId="77777777" w:rsidR="002D4BCB" w:rsidRPr="00957C3C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1360" w:type="dxa"/>
                  <w:gridSpan w:val="3"/>
                  <w:shd w:val="clear" w:color="auto" w:fill="auto"/>
                  <w:vAlign w:val="bottom"/>
                </w:tcPr>
                <w:p w14:paraId="09323635" w14:textId="77777777" w:rsidR="002D4BCB" w:rsidRPr="00957C3C" w:rsidRDefault="002D4BCB" w:rsidP="00957C3C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8300" w:type="dxa"/>
                  <w:gridSpan w:val="5"/>
                  <w:shd w:val="clear" w:color="auto" w:fill="auto"/>
                  <w:vAlign w:val="bottom"/>
                </w:tcPr>
                <w:p w14:paraId="04E37A53" w14:textId="28EBEF3C" w:rsidR="002D4BCB" w:rsidRPr="00957C3C" w:rsidRDefault="002D4BCB" w:rsidP="00D70FF6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  <w:tr w:rsidR="002D4BCB" w:rsidRPr="00287B2B" w14:paraId="202DB990" w14:textId="77777777" w:rsidTr="00F72233">
              <w:trPr>
                <w:gridAfter w:val="3"/>
                <w:wAfter w:w="2542" w:type="dxa"/>
                <w:trHeight w:val="93"/>
              </w:trPr>
              <w:tc>
                <w:tcPr>
                  <w:tcW w:w="8320" w:type="dxa"/>
                  <w:gridSpan w:val="7"/>
                  <w:shd w:val="clear" w:color="auto" w:fill="auto"/>
                  <w:vAlign w:val="bottom"/>
                </w:tcPr>
                <w:p w14:paraId="74920098" w14:textId="2F70F5BA" w:rsidR="002D4BCB" w:rsidRPr="00C34D12" w:rsidRDefault="00C720D3" w:rsidP="00C34D1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Apr. 2016                 </w:t>
                  </w:r>
                  <w:r w:rsidR="002D4BCB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</w:t>
                  </w:r>
                  <w:r w:rsidR="005B6D69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2D4BCB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75386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The </w:t>
                  </w:r>
                  <w:r w:rsidR="004525E1">
                    <w:rPr>
                      <w:rFonts w:asciiTheme="majorHAnsi" w:eastAsia="Times New Roman" w:hAnsiTheme="majorHAnsi"/>
                      <w:b/>
                      <w:szCs w:val="18"/>
                    </w:rPr>
                    <w:t>Jordanian Board of /</w:t>
                  </w:r>
                  <w:r w:rsidR="00F223EA">
                    <w:rPr>
                      <w:rFonts w:asciiTheme="majorHAnsi" w:eastAsia="Times New Roman" w:hAnsiTheme="majorHAnsi"/>
                      <w:b/>
                      <w:szCs w:val="18"/>
                    </w:rPr>
                    <w:t>G</w:t>
                  </w:r>
                  <w:r w:rsidR="004525E1">
                    <w:rPr>
                      <w:rFonts w:asciiTheme="majorHAnsi" w:eastAsia="Times New Roman" w:hAnsiTheme="majorHAnsi"/>
                      <w:b/>
                      <w:szCs w:val="18"/>
                    </w:rPr>
                    <w:t>eneral Surgery</w:t>
                  </w:r>
                </w:p>
              </w:tc>
            </w:tr>
            <w:tr w:rsidR="002D4BCB" w:rsidRPr="00287B2B" w14:paraId="50CD8F03" w14:textId="77777777" w:rsidTr="00F3356A">
              <w:trPr>
                <w:gridAfter w:val="4"/>
                <w:wAfter w:w="4962" w:type="dxa"/>
                <w:trHeight w:val="285"/>
              </w:trPr>
              <w:tc>
                <w:tcPr>
                  <w:tcW w:w="5900" w:type="dxa"/>
                  <w:gridSpan w:val="6"/>
                  <w:shd w:val="clear" w:color="auto" w:fill="auto"/>
                  <w:vAlign w:val="bottom"/>
                </w:tcPr>
                <w:p w14:paraId="551A4347" w14:textId="6F3A4D85" w:rsidR="002D4BCB" w:rsidRDefault="002D4BCB" w:rsidP="00273AC6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</w:t>
                  </w:r>
                  <w:r w:rsidR="005B6D6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4525E1">
                    <w:rPr>
                      <w:rFonts w:asciiTheme="majorHAnsi" w:eastAsia="Times New Roman" w:hAnsiTheme="majorHAnsi"/>
                      <w:i/>
                      <w:szCs w:val="18"/>
                    </w:rPr>
                    <w:t>Jo</w:t>
                  </w:r>
                  <w:r w:rsidR="00D96392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rdanian Medical Council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</w:t>
                  </w:r>
                </w:p>
                <w:p w14:paraId="40629936" w14:textId="2E5F6402" w:rsidR="002D4BCB" w:rsidRDefault="002D4BCB" w:rsidP="00C34D12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</w:t>
                  </w:r>
                  <w:r w:rsidR="005B6D6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</w:t>
                  </w:r>
                  <w:r w:rsidR="00273AC6">
                    <w:rPr>
                      <w:rFonts w:asciiTheme="majorHAnsi" w:eastAsia="Times New Roman" w:hAnsiTheme="majorHAnsi"/>
                      <w:i/>
                      <w:szCs w:val="18"/>
                    </w:rPr>
                    <w:t>Amman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>, Jordan</w:t>
                  </w:r>
                </w:p>
                <w:p w14:paraId="0E65F697" w14:textId="77777777" w:rsidR="001173C8" w:rsidRDefault="001173C8" w:rsidP="00C34D12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  <w:p w14:paraId="5640DF76" w14:textId="77777777" w:rsidR="001173C8" w:rsidRDefault="001173C8" w:rsidP="00C34D12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  <w:p w14:paraId="23495EFB" w14:textId="78B1C0DD" w:rsidR="001173C8" w:rsidRPr="00C34D12" w:rsidRDefault="001173C8" w:rsidP="00C34D12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</w:tr>
            <w:tr w:rsidR="008D31E3" w:rsidRPr="00287B2B" w14:paraId="3D5043C9" w14:textId="77777777" w:rsidTr="00F3356A">
              <w:trPr>
                <w:trHeight w:val="571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496BA62F" w14:textId="7F3AC2C4" w:rsidR="008D31E3" w:rsidRDefault="008D31E3" w:rsidP="00F3356A">
                  <w:pPr>
                    <w:spacing w:line="0" w:lineRule="atLeast"/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Jul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10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Jun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01</w:t>
                  </w:r>
                  <w:r w:rsidR="00C14D82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5</w:t>
                  </w:r>
                  <w:r w:rsidR="00E35EDE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</w:t>
                  </w:r>
                  <w:r w:rsidR="005B6D69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E35EDE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</w:t>
                  </w:r>
                  <w:r w:rsidR="0089339D" w:rsidRPr="00795EF4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>Higher specialty certificate</w:t>
                  </w:r>
                  <w:r w:rsidR="001F73EE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 (MS)</w:t>
                  </w:r>
                  <w:r w:rsidR="0089339D" w:rsidRPr="00795EF4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 in General Surgery</w:t>
                  </w:r>
                </w:p>
                <w:p w14:paraId="625A89B3" w14:textId="0A12B7F0" w:rsidR="00142490" w:rsidRPr="00142490" w:rsidRDefault="0058166E" w:rsidP="00142490">
                  <w:pPr>
                    <w:wordWrap w:val="0"/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</w:pPr>
                  <w:r>
                    <w:rPr>
                      <w:rFonts w:ascii="Calibri" w:eastAsia="Calibri" w:hAnsi="Times New Roman" w:cs="Times New Roman"/>
                      <w:sz w:val="22"/>
                      <w:lang w:eastAsia="en-US"/>
                    </w:rPr>
                    <w:t xml:space="preserve">                                    </w:t>
                  </w:r>
                  <w:r w:rsidR="008B1FFF">
                    <w:rPr>
                      <w:rFonts w:ascii="Calibri" w:eastAsia="Calibri" w:hAnsi="Times New Roman" w:cs="Times New Roman"/>
                      <w:sz w:val="22"/>
                      <w:lang w:eastAsia="en-US"/>
                    </w:rPr>
                    <w:t xml:space="preserve">           </w:t>
                  </w:r>
                  <w:r w:rsidR="005B6D69">
                    <w:rPr>
                      <w:rFonts w:ascii="Calibri" w:eastAsia="Calibri" w:hAnsi="Times New Roman" w:cs="Times New Roman"/>
                      <w:sz w:val="22"/>
                      <w:lang w:eastAsia="en-US"/>
                    </w:rPr>
                    <w:t xml:space="preserve">      </w:t>
                  </w:r>
                  <w:r>
                    <w:rPr>
                      <w:rFonts w:ascii="Calibri" w:eastAsia="Calibri" w:hAnsi="Times New Roman" w:cs="Times New Roman"/>
                      <w:sz w:val="22"/>
                      <w:lang w:eastAsia="en-US"/>
                    </w:rPr>
                    <w:t xml:space="preserve"> </w:t>
                  </w:r>
                  <w:r w:rsidR="00142490" w:rsidRPr="00142490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>Jordan University of Science and Technolog</w:t>
                  </w:r>
                  <w:r w:rsidR="00F25EF3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>y</w:t>
                  </w:r>
                </w:p>
                <w:p w14:paraId="46617085" w14:textId="14444EDE" w:rsidR="00142490" w:rsidRPr="00142490" w:rsidRDefault="008B1FFF" w:rsidP="00142490">
                  <w:pPr>
                    <w:wordWrap w:val="0"/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</w:pPr>
                  <w:r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                                             </w:t>
                  </w:r>
                  <w:r w:rsidR="005B6D69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     </w:t>
                  </w:r>
                  <w:r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</w:t>
                  </w:r>
                  <w:r w:rsidR="001173C8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</w:t>
                  </w:r>
                  <w:r w:rsidR="00142490" w:rsidRPr="00142490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>Faculty of Medicine</w:t>
                  </w:r>
                </w:p>
                <w:p w14:paraId="13327CBC" w14:textId="1606CAE3" w:rsidR="009F3386" w:rsidRDefault="001173C8" w:rsidP="00F3356A">
                  <w:pPr>
                    <w:spacing w:line="0" w:lineRule="atLeast"/>
                    <w:rPr>
                      <w:rFonts w:eastAsia="Calibri" w:cs="Times New Roman"/>
                      <w:i/>
                      <w:iCs/>
                      <w:kern w:val="2"/>
                      <w:szCs w:val="18"/>
                      <w:lang w:eastAsia="ko-KR"/>
                    </w:rPr>
                  </w:pPr>
                  <w:r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                                            </w:t>
                  </w:r>
                  <w:r w:rsidR="005B6D69"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     </w:t>
                  </w:r>
                  <w:r w:rsidR="0070509A"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</w:t>
                  </w:r>
                  <w:r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 </w:t>
                  </w:r>
                  <w:r w:rsidR="00142490" w:rsidRPr="001173C8">
                    <w:rPr>
                      <w:rFonts w:eastAsia="Calibri" w:cs="Times New Roman"/>
                      <w:i/>
                      <w:iCs/>
                      <w:kern w:val="2"/>
                      <w:szCs w:val="18"/>
                      <w:lang w:eastAsia="ko-KR"/>
                    </w:rPr>
                    <w:t>Irbid, Jordan</w:t>
                  </w:r>
                </w:p>
                <w:p w14:paraId="6521EA0D" w14:textId="77777777" w:rsidR="009F2E0F" w:rsidRDefault="009F2E0F" w:rsidP="00F3356A">
                  <w:pPr>
                    <w:spacing w:line="0" w:lineRule="atLeast"/>
                    <w:rPr>
                      <w:rFonts w:eastAsia="Calibri" w:cs="Times New Roman"/>
                      <w:i/>
                      <w:iCs/>
                      <w:kern w:val="2"/>
                      <w:szCs w:val="18"/>
                      <w:lang w:eastAsia="ko-KR"/>
                    </w:rPr>
                  </w:pPr>
                </w:p>
                <w:p w14:paraId="2A18F162" w14:textId="77777777" w:rsidR="009F2E0F" w:rsidRDefault="009F2E0F" w:rsidP="00F3356A">
                  <w:pPr>
                    <w:spacing w:line="0" w:lineRule="atLeast"/>
                    <w:rPr>
                      <w:rFonts w:eastAsia="Calibri" w:cs="Times New Roman"/>
                      <w:i/>
                      <w:iCs/>
                      <w:kern w:val="2"/>
                      <w:szCs w:val="18"/>
                      <w:lang w:eastAsia="ko-KR"/>
                    </w:rPr>
                  </w:pPr>
                </w:p>
                <w:p w14:paraId="39884F20" w14:textId="611CD4B4" w:rsidR="009F2E0F" w:rsidRPr="001173C8" w:rsidRDefault="009F2E0F" w:rsidP="00F3356A">
                  <w:pPr>
                    <w:spacing w:line="0" w:lineRule="atLeast"/>
                    <w:rPr>
                      <w:rFonts w:eastAsia="Times New Roman"/>
                      <w:i/>
                      <w:iCs/>
                      <w:szCs w:val="18"/>
                    </w:rPr>
                  </w:pPr>
                </w:p>
              </w:tc>
            </w:tr>
            <w:tr w:rsidR="00F6294C" w:rsidRPr="00287B2B" w14:paraId="2DC7576F" w14:textId="77777777" w:rsidTr="00F3356A">
              <w:trPr>
                <w:trHeight w:val="571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0D2095E9" w14:textId="06879A45" w:rsidR="00E86288" w:rsidRDefault="00753867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Jul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10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Jun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015           </w:t>
                  </w:r>
                  <w:r w:rsidR="005B6D69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020BB9" w:rsidRPr="00E86288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General Surgery Residenc</w:t>
                  </w:r>
                  <w:r w:rsidR="00E86288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y</w:t>
                  </w:r>
                </w:p>
                <w:p w14:paraId="3EC5141C" w14:textId="04295A3F" w:rsidR="00F6294C" w:rsidRPr="009F2E0F" w:rsidRDefault="00E86288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                                           </w:t>
                  </w:r>
                  <w:r w:rsidR="0070509A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  </w:t>
                  </w:r>
                  <w:r w:rsidR="005B6D69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    </w:t>
                  </w: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</w:t>
                  </w:r>
                  <w:r w:rsidR="00C74980" w:rsidRPr="00E86288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</w:t>
                  </w:r>
                  <w:r w:rsidR="00C74980" w:rsidRPr="009F2E0F"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 xml:space="preserve">Core Surgical Training </w:t>
                  </w:r>
                </w:p>
                <w:p w14:paraId="477C44DA" w14:textId="513624BC" w:rsidR="00020BB9" w:rsidRDefault="00020BB9" w:rsidP="00F3356A">
                  <w:pPr>
                    <w:spacing w:line="0" w:lineRule="atLeast"/>
                    <w:rPr>
                      <w:rStyle w:val="CharAttribute1"/>
                      <w:rFonts w:asciiTheme="minorHAnsi"/>
                      <w:sz w:val="18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       </w:t>
                  </w:r>
                  <w:r w:rsidR="009F2E0F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                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5B6D69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Pr="009F2E0F">
                    <w:rPr>
                      <w:rStyle w:val="CharAttribute1"/>
                      <w:rFonts w:asciiTheme="minorHAnsi"/>
                      <w:sz w:val="18"/>
                      <w:szCs w:val="18"/>
                    </w:rPr>
                    <w:t>King Abdullah University Hospital</w:t>
                  </w:r>
                </w:p>
                <w:p w14:paraId="65D9C1D2" w14:textId="5914D492" w:rsidR="0070509A" w:rsidRDefault="007C2471" w:rsidP="00F3356A">
                  <w:pPr>
                    <w:spacing w:line="0" w:lineRule="atLeast"/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                                                 </w:t>
                  </w:r>
                  <w:r w:rsidR="0070509A" w:rsidRPr="007C2471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Irbid, Jordan</w:t>
                  </w:r>
                </w:p>
                <w:p w14:paraId="492072E9" w14:textId="77777777" w:rsidR="005E7D14" w:rsidRDefault="005E7D14" w:rsidP="00F3356A">
                  <w:pPr>
                    <w:spacing w:line="0" w:lineRule="atLeast"/>
                    <w:rPr>
                      <w:rStyle w:val="CharAttribute1"/>
                    </w:rPr>
                  </w:pPr>
                </w:p>
                <w:p w14:paraId="2C96BC6C" w14:textId="6DED714C" w:rsidR="005E7D14" w:rsidRPr="007C2471" w:rsidRDefault="005E7D14" w:rsidP="00F3356A">
                  <w:pPr>
                    <w:spacing w:line="0" w:lineRule="atLeast"/>
                    <w:rPr>
                      <w:rFonts w:eastAsia="Times New Roman"/>
                      <w:i/>
                      <w:iCs/>
                      <w:color w:val="C00000"/>
                      <w:szCs w:val="18"/>
                    </w:rPr>
                  </w:pPr>
                </w:p>
              </w:tc>
            </w:tr>
            <w:tr w:rsidR="00D5384D" w:rsidRPr="00287B2B" w14:paraId="346187B8" w14:textId="77777777" w:rsidTr="00F3356A">
              <w:trPr>
                <w:trHeight w:val="571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77F15034" w14:textId="7F8BC27D" w:rsidR="00147F4C" w:rsidRDefault="00AF2B32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Jul</w:t>
                  </w:r>
                  <w:r w:rsidR="00D5384D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 w:rsidR="0092715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</w:t>
                  </w:r>
                  <w:r w:rsidR="0008471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9</w:t>
                  </w:r>
                  <w:r w:rsidR="00D5384D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 w:rsidR="00D5384D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Jun</w:t>
                  </w:r>
                  <w:r w:rsidR="00D5384D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</w:t>
                  </w:r>
                  <w:r w:rsidR="00D5384D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01</w:t>
                  </w:r>
                  <w:r w:rsidR="0008471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0           </w:t>
                  </w:r>
                  <w:r w:rsidR="00084715" w:rsidRPr="00147F4C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Internship</w:t>
                  </w:r>
                </w:p>
                <w:p w14:paraId="3C398729" w14:textId="33FCAC99" w:rsidR="005E7D14" w:rsidRDefault="00084715" w:rsidP="00EA12EC">
                  <w:pPr>
                    <w:spacing w:line="0" w:lineRule="atLeast"/>
                    <w:rPr>
                      <w:rStyle w:val="CharAttribute1"/>
                      <w:rFonts w:asciiTheme="minorHAnsi"/>
                      <w:sz w:val="18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147F4C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                                      </w:t>
                  </w:r>
                  <w:r w:rsidR="005E7D14" w:rsidRPr="005E7D14">
                    <w:rPr>
                      <w:rStyle w:val="PlaceholderText"/>
                      <w:color w:val="000000" w:themeColor="text1"/>
                      <w:szCs w:val="18"/>
                    </w:rPr>
                    <w:t>King Abdullah University Hospital</w:t>
                  </w:r>
                </w:p>
                <w:p w14:paraId="2B72B597" w14:textId="77777777" w:rsidR="00D5384D" w:rsidRDefault="005E7D14" w:rsidP="00F3356A">
                  <w:pPr>
                    <w:spacing w:line="0" w:lineRule="atLeast"/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 xml:space="preserve">                                                   </w:t>
                  </w:r>
                  <w:r w:rsidRPr="007C2471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Irbid, Jordan</w:t>
                  </w:r>
                </w:p>
                <w:p w14:paraId="0E12444E" w14:textId="77777777" w:rsidR="002D0CB5" w:rsidRDefault="002D0CB5" w:rsidP="00F3356A">
                  <w:pPr>
                    <w:spacing w:line="0" w:lineRule="atLeast"/>
                    <w:rPr>
                      <w:rStyle w:val="CharAttribute1"/>
                      <w:rFonts w:asciiTheme="minorHAnsi"/>
                      <w:i/>
                      <w:iCs/>
                    </w:rPr>
                  </w:pPr>
                </w:p>
                <w:p w14:paraId="767CFF78" w14:textId="6AAD1BD9" w:rsidR="002D0CB5" w:rsidRDefault="002D0CB5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</w:tr>
            <w:tr w:rsidR="00927157" w:rsidRPr="00287B2B" w14:paraId="56CDF956" w14:textId="77777777" w:rsidTr="00F3356A">
              <w:trPr>
                <w:trHeight w:val="571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58B14FF5" w14:textId="77777777" w:rsidR="00927157" w:rsidRDefault="00244B9F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M</w:t>
                  </w:r>
                  <w:r w:rsidR="000E7988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ar</w:t>
                  </w:r>
                  <w:r w:rsidR="00927157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 w:rsidR="0092715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09</w:t>
                  </w:r>
                  <w:r w:rsidR="00927157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May</w:t>
                  </w:r>
                  <w:r w:rsidR="00927157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</w:t>
                  </w:r>
                  <w:r w:rsidR="0092715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09</w:t>
                  </w:r>
                  <w:r w:rsidR="000E7988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</w:t>
                  </w:r>
                  <w:r w:rsidR="000E7988" w:rsidRPr="008F51DE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Elective course training</w:t>
                  </w:r>
                </w:p>
                <w:p w14:paraId="3FE6AABB" w14:textId="3FE7D8FD" w:rsidR="00286CD7" w:rsidRPr="00286CD7" w:rsidRDefault="008F51DE" w:rsidP="00EA12EC">
                  <w:pPr>
                    <w:pStyle w:val="ParaAttribute4"/>
                    <w:wordWrap w:val="0"/>
                    <w:rPr>
                      <w:rFonts w:asciiTheme="minorHAnsi" w:eastAsia="Calibri" w:hAnsiTheme="minorHAnsi"/>
                      <w:sz w:val="18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                                             </w:t>
                  </w:r>
                  <w:r w:rsidR="00286CD7" w:rsidRPr="00286CD7">
                    <w:rPr>
                      <w:rFonts w:asciiTheme="minorHAnsi" w:eastAsia="Calibri" w:hAnsiTheme="minorHAnsi"/>
                      <w:sz w:val="18"/>
                      <w:szCs w:val="18"/>
                    </w:rPr>
                    <w:t xml:space="preserve">Houston Medical </w:t>
                  </w:r>
                  <w:r w:rsidR="00F14169">
                    <w:rPr>
                      <w:rFonts w:asciiTheme="minorHAnsi" w:eastAsia="Calibri" w:hAnsiTheme="minorHAnsi"/>
                      <w:sz w:val="18"/>
                      <w:szCs w:val="18"/>
                    </w:rPr>
                    <w:t xml:space="preserve">Center </w:t>
                  </w:r>
                </w:p>
                <w:p w14:paraId="627525B6" w14:textId="77777777" w:rsidR="008F51DE" w:rsidRDefault="00286CD7" w:rsidP="00F3356A">
                  <w:pPr>
                    <w:spacing w:line="0" w:lineRule="atLeast"/>
                    <w:rPr>
                      <w:rFonts w:eastAsia="Calibri" w:cs="Times New Roman"/>
                      <w:kern w:val="2"/>
                      <w:szCs w:val="18"/>
                      <w:lang w:eastAsia="ko-KR"/>
                    </w:rPr>
                  </w:pPr>
                  <w:r w:rsidRPr="00286CD7">
                    <w:rPr>
                      <w:rFonts w:eastAsia="Calibri" w:cs="Times New Roman"/>
                      <w:kern w:val="2"/>
                      <w:szCs w:val="18"/>
                      <w:lang w:eastAsia="ko-KR"/>
                    </w:rPr>
                    <w:t xml:space="preserve">                                                    Georgia, USA</w:t>
                  </w:r>
                </w:p>
                <w:p w14:paraId="55A96D26" w14:textId="77777777" w:rsidR="00075F29" w:rsidRDefault="00075F29" w:rsidP="00F3356A">
                  <w:pPr>
                    <w:spacing w:line="0" w:lineRule="atLeast"/>
                    <w:rPr>
                      <w:rFonts w:eastAsia="Calibri" w:cs="Times New Roman"/>
                      <w:kern w:val="2"/>
                      <w:szCs w:val="18"/>
                      <w:lang w:eastAsia="ko-KR"/>
                    </w:rPr>
                  </w:pPr>
                </w:p>
                <w:p w14:paraId="086CF3B4" w14:textId="4334A4F7" w:rsidR="00075F29" w:rsidRDefault="00075F29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</w:tr>
            <w:tr w:rsidR="002D0CB5" w:rsidRPr="00287B2B" w14:paraId="69011D45" w14:textId="77777777" w:rsidTr="00F3356A">
              <w:trPr>
                <w:trHeight w:val="571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005EFC4C" w14:textId="28D2C0FE" w:rsidR="002D0CB5" w:rsidRDefault="00861765" w:rsidP="00F3356A">
                  <w:pPr>
                    <w:spacing w:line="0" w:lineRule="atLeast"/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</w:t>
                  </w:r>
                  <w:r w:rsidR="002D0CB5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 w:rsidR="002D0CB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3</w:t>
                  </w:r>
                  <w:r w:rsidR="002D0CB5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Jun</w:t>
                  </w:r>
                  <w:r w:rsidR="002D0CB5"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</w:t>
                  </w:r>
                  <w:r w:rsidR="002D0CB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009</w:t>
                  </w:r>
                  <w:r w:rsidR="00F430B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E73D0C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F430B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075F29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</w:t>
                  </w:r>
                  <w:r w:rsidR="00F430B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F430B0" w:rsidRPr="00F430B0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>Bachelor’s degree in Medicine and Surgery</w:t>
                  </w:r>
                </w:p>
                <w:p w14:paraId="43783F5D" w14:textId="3C5EA0F9" w:rsidR="00EF691E" w:rsidRPr="00142490" w:rsidRDefault="00EF691E" w:rsidP="00EA12EC">
                  <w:pPr>
                    <w:wordWrap w:val="0"/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</w:pPr>
                  <w:r>
                    <w:rPr>
                      <w:rStyle w:val="CharAttribute1"/>
                      <w:rFonts w:asciiTheme="minorHAnsi"/>
                      <w:bCs/>
                    </w:rPr>
                    <w:t xml:space="preserve">                                     </w:t>
                  </w:r>
                  <w:r w:rsidR="00075F29">
                    <w:rPr>
                      <w:rStyle w:val="CharAttribute1"/>
                      <w:rFonts w:asciiTheme="minorHAnsi"/>
                      <w:bCs/>
                    </w:rPr>
                    <w:t xml:space="preserve"> </w:t>
                  </w:r>
                  <w:r>
                    <w:rPr>
                      <w:rStyle w:val="CharAttribute1"/>
                      <w:rFonts w:asciiTheme="minorHAnsi"/>
                      <w:bCs/>
                    </w:rPr>
                    <w:t xml:space="preserve"> </w:t>
                  </w:r>
                  <w:r w:rsidR="005B6D69">
                    <w:rPr>
                      <w:rStyle w:val="CharAttribute1"/>
                      <w:rFonts w:asciiTheme="minorHAnsi"/>
                      <w:bCs/>
                    </w:rPr>
                    <w:t xml:space="preserve">   </w:t>
                  </w:r>
                  <w:r>
                    <w:rPr>
                      <w:rStyle w:val="CharAttribute1"/>
                      <w:rFonts w:asciiTheme="minorHAnsi"/>
                      <w:bCs/>
                    </w:rPr>
                    <w:t xml:space="preserve"> </w:t>
                  </w:r>
                  <w:r w:rsidRPr="00142490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>Jordan University of Science and Technolog</w:t>
                  </w:r>
                  <w:r w:rsidR="00F25EF3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>y</w:t>
                  </w:r>
                </w:p>
                <w:p w14:paraId="7723A128" w14:textId="21F1EFE0" w:rsidR="00EF691E" w:rsidRPr="00142490" w:rsidRDefault="00EF691E" w:rsidP="00EA12EC">
                  <w:pPr>
                    <w:wordWrap w:val="0"/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</w:pPr>
                  <w:r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                                      </w:t>
                  </w:r>
                  <w:r w:rsidR="00E73D0C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</w:t>
                  </w:r>
                  <w:r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     </w:t>
                  </w:r>
                  <w:r w:rsidR="005B6D69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   </w:t>
                  </w:r>
                  <w:r w:rsidR="00075F29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</w:t>
                  </w:r>
                  <w:r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 xml:space="preserve">  </w:t>
                  </w:r>
                  <w:r w:rsidRPr="00142490">
                    <w:rPr>
                      <w:rFonts w:eastAsia="Calibri" w:cs="Times New Roman"/>
                      <w:i/>
                      <w:iCs/>
                      <w:szCs w:val="18"/>
                      <w:lang w:eastAsia="en-US"/>
                    </w:rPr>
                    <w:t>Faculty of Medicine</w:t>
                  </w:r>
                </w:p>
                <w:p w14:paraId="54374FE6" w14:textId="40E5B390" w:rsidR="00EF691E" w:rsidRPr="00075F29" w:rsidRDefault="00EF691E" w:rsidP="00075F29">
                  <w:pPr>
                    <w:spacing w:line="0" w:lineRule="atLeast"/>
                    <w:rPr>
                      <w:rFonts w:eastAsia="Calibri" w:cs="Times New Roman"/>
                      <w:i/>
                      <w:iCs/>
                      <w:kern w:val="2"/>
                      <w:szCs w:val="18"/>
                      <w:lang w:eastAsia="ko-KR"/>
                    </w:rPr>
                  </w:pPr>
                  <w:r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                                              </w:t>
                  </w:r>
                  <w:r w:rsidR="005B6D69"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   </w:t>
                  </w:r>
                  <w:r w:rsidR="00075F29"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</w:t>
                  </w:r>
                  <w:r>
                    <w:rPr>
                      <w:rFonts w:ascii="Calibri" w:eastAsia="Calibri" w:hAnsi="Times New Roman" w:cs="Times New Roman"/>
                      <w:kern w:val="2"/>
                      <w:sz w:val="22"/>
                      <w:lang w:eastAsia="ko-KR"/>
                    </w:rPr>
                    <w:t xml:space="preserve"> </w:t>
                  </w:r>
                  <w:r w:rsidRPr="001173C8">
                    <w:rPr>
                      <w:rFonts w:eastAsia="Calibri" w:cs="Times New Roman"/>
                      <w:i/>
                      <w:iCs/>
                      <w:kern w:val="2"/>
                      <w:szCs w:val="18"/>
                      <w:lang w:eastAsia="ko-KR"/>
                    </w:rPr>
                    <w:t>Irbid, Jordan</w:t>
                  </w:r>
                  <w:r>
                    <w:rPr>
                      <w:rStyle w:val="CharAttribute1"/>
                      <w:rFonts w:asciiTheme="minorHAnsi"/>
                      <w:bCs/>
                    </w:rPr>
                    <w:t xml:space="preserve"> </w:t>
                  </w:r>
                </w:p>
              </w:tc>
            </w:tr>
            <w:tr w:rsidR="002D4BCB" w:rsidRPr="00287B2B" w14:paraId="64F4AFD6" w14:textId="77777777" w:rsidTr="00C14D82">
              <w:trPr>
                <w:trHeight w:val="1128"/>
              </w:trPr>
              <w:tc>
                <w:tcPr>
                  <w:tcW w:w="10862" w:type="dxa"/>
                  <w:gridSpan w:val="10"/>
                  <w:shd w:val="clear" w:color="auto" w:fill="auto"/>
                  <w:vAlign w:val="bottom"/>
                </w:tcPr>
                <w:p w14:paraId="78F43908" w14:textId="77777777" w:rsidR="002D4BCB" w:rsidRPr="00F3356A" w:rsidRDefault="002D4BCB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4C3CEB08" w14:textId="1CB62084" w:rsidR="002D4BCB" w:rsidRPr="00F3356A" w:rsidRDefault="002D4BCB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581166F3" w14:textId="118FD5F9" w:rsidR="002D4BCB" w:rsidRDefault="002D4BCB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Sep. 200</w:t>
                  </w:r>
                  <w:r w:rsidR="00F71636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2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Aug. 200</w:t>
                  </w:r>
                  <w:r w:rsidR="00504463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  <w:lang w:val="en-AU"/>
                    </w:rPr>
                    <w:t>3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Pr="00F3356A">
                    <w:rPr>
                      <w:rFonts w:asciiTheme="majorHAnsi" w:eastAsia="Times New Roman" w:hAnsiTheme="majorHAnsi"/>
                      <w:b/>
                      <w:szCs w:val="18"/>
                    </w:rPr>
                    <w:t>General Secondary Education Certificate</w:t>
                  </w:r>
                </w:p>
                <w:p w14:paraId="2EA75856" w14:textId="606F4C66" w:rsidR="002D4BCB" w:rsidRPr="00F3356A" w:rsidRDefault="002D4BCB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                                    </w:t>
                  </w:r>
                  <w:r w:rsidR="00F14169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  </w:t>
                  </w:r>
                  <w:r w:rsidRPr="00F3356A">
                    <w:rPr>
                      <w:rFonts w:asciiTheme="majorHAnsi" w:eastAsia="Times New Roman" w:hAnsiTheme="majorHAnsi"/>
                      <w:b/>
                      <w:szCs w:val="18"/>
                    </w:rPr>
                    <w:t>Examination</w:t>
                  </w:r>
                </w:p>
              </w:tc>
            </w:tr>
            <w:tr w:rsidR="002D4BCB" w:rsidRPr="00287B2B" w14:paraId="2632B9FF" w14:textId="77777777" w:rsidTr="00F3356A">
              <w:trPr>
                <w:trHeight w:val="284"/>
              </w:trPr>
              <w:tc>
                <w:tcPr>
                  <w:tcW w:w="1384" w:type="dxa"/>
                  <w:gridSpan w:val="2"/>
                  <w:shd w:val="clear" w:color="auto" w:fill="auto"/>
                  <w:vAlign w:val="bottom"/>
                </w:tcPr>
                <w:p w14:paraId="1A0A815B" w14:textId="6ACE84ED" w:rsidR="002D4BCB" w:rsidRPr="00287B2B" w:rsidRDefault="002D4BCB" w:rsidP="00F3356A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  <w:tc>
                <w:tcPr>
                  <w:tcW w:w="1126" w:type="dxa"/>
                  <w:gridSpan w:val="3"/>
                  <w:shd w:val="clear" w:color="auto" w:fill="auto"/>
                  <w:vAlign w:val="bottom"/>
                </w:tcPr>
                <w:p w14:paraId="20114705" w14:textId="77777777" w:rsidR="002D4BCB" w:rsidRPr="00287B2B" w:rsidRDefault="002D4BCB" w:rsidP="00F3356A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  <w:tc>
                <w:tcPr>
                  <w:tcW w:w="8352" w:type="dxa"/>
                  <w:gridSpan w:val="5"/>
                  <w:shd w:val="clear" w:color="auto" w:fill="auto"/>
                  <w:vAlign w:val="bottom"/>
                </w:tcPr>
                <w:p w14:paraId="51DE3ED1" w14:textId="461F7D27" w:rsidR="002D4BCB" w:rsidRDefault="002D4BCB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 w:rsidR="005B6D6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Pr="00F3356A">
                    <w:rPr>
                      <w:rFonts w:asciiTheme="majorHAnsi" w:eastAsia="Times New Roman" w:hAnsiTheme="majorHAnsi"/>
                      <w:i/>
                      <w:szCs w:val="18"/>
                    </w:rPr>
                    <w:t>Jordan Ministry of Education</w:t>
                  </w:r>
                </w:p>
                <w:p w14:paraId="019C01AE" w14:textId="1D5BE2F3" w:rsidR="002D4BCB" w:rsidRPr="00F3356A" w:rsidRDefault="005B6D69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="002D4BCB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Irbid, Jordan</w:t>
                  </w:r>
                </w:p>
                <w:p w14:paraId="561CB403" w14:textId="77777777" w:rsidR="002D4BCB" w:rsidRPr="00F3356A" w:rsidRDefault="002D4BCB" w:rsidP="00F3356A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</w:tr>
          </w:tbl>
          <w:p w14:paraId="03163C7D" w14:textId="77777777" w:rsidR="00F3356A" w:rsidRDefault="00F3356A" w:rsidP="00036450">
            <w:pPr>
              <w:pStyle w:val="Heading2"/>
            </w:pPr>
          </w:p>
          <w:p w14:paraId="4BD0D2C0" w14:textId="77777777" w:rsidR="00D8591F" w:rsidRPr="00AA071D" w:rsidRDefault="00D8591F" w:rsidP="009145A7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proofErr w:type="spellStart"/>
            <w:r>
              <w:t>Professtional</w:t>
            </w:r>
            <w:proofErr w:type="spellEnd"/>
            <w:r>
              <w:t xml:space="preserve"> memberships</w:t>
            </w:r>
          </w:p>
          <w:p w14:paraId="2531DAFB" w14:textId="77777777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b/>
                <w:color w:val="C00000"/>
                <w:szCs w:val="18"/>
              </w:rPr>
            </w:pPr>
          </w:p>
          <w:p w14:paraId="04AA90C0" w14:textId="77777777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</w:pP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>20</w:t>
            </w:r>
            <w:r>
              <w:rPr>
                <w:rFonts w:asciiTheme="majorHAnsi" w:eastAsia="Times New Roman" w:hAnsiTheme="majorHAnsi"/>
                <w:b/>
                <w:color w:val="C00000"/>
                <w:szCs w:val="18"/>
              </w:rPr>
              <w:t>20</w:t>
            </w: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 xml:space="preserve"> – Present</w:t>
            </w: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ab/>
            </w:r>
            <w:r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>European Society of Surgical Oncology ESSO.</w:t>
            </w:r>
          </w:p>
          <w:p w14:paraId="1E7FC6C1" w14:textId="77777777" w:rsidR="00D8591F" w:rsidRPr="00B21485" w:rsidRDefault="00D8591F" w:rsidP="009145A7">
            <w:pPr>
              <w:spacing w:line="0" w:lineRule="atLeast"/>
              <w:rPr>
                <w:rFonts w:asciiTheme="majorHAnsi" w:eastAsia="Times New Roman" w:hAnsiTheme="majorHAnsi"/>
                <w:b/>
                <w:color w:val="C00000"/>
                <w:szCs w:val="18"/>
              </w:rPr>
            </w:pP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ab/>
            </w:r>
          </w:p>
          <w:p w14:paraId="26F8AC03" w14:textId="77777777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</w:pP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>201</w:t>
            </w:r>
            <w:r>
              <w:rPr>
                <w:rFonts w:asciiTheme="majorHAnsi" w:eastAsia="Times New Roman" w:hAnsiTheme="majorHAnsi"/>
                <w:b/>
                <w:color w:val="C00000"/>
                <w:szCs w:val="18"/>
              </w:rPr>
              <w:t>9</w:t>
            </w: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 xml:space="preserve"> – </w:t>
            </w:r>
            <w:r>
              <w:rPr>
                <w:rFonts w:asciiTheme="majorHAnsi" w:eastAsia="Times New Roman" w:hAnsiTheme="majorHAnsi"/>
                <w:b/>
                <w:color w:val="C00000"/>
                <w:szCs w:val="18"/>
              </w:rPr>
              <w:t>Present</w:t>
            </w: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ab/>
            </w:r>
            <w:r w:rsidRPr="00AB5449">
              <w:rPr>
                <w:rStyle w:val="CharAttribute1"/>
                <w:rFonts w:asciiTheme="minorHAnsi"/>
                <w:sz w:val="18"/>
                <w:szCs w:val="18"/>
              </w:rPr>
              <w:t>European Board of Surgery FEBS</w:t>
            </w:r>
            <w:r>
              <w:rPr>
                <w:rStyle w:val="CharAttribute1"/>
                <w:rFonts w:asciiTheme="minorHAnsi"/>
                <w:sz w:val="18"/>
                <w:szCs w:val="18"/>
              </w:rPr>
              <w:t>.</w:t>
            </w:r>
            <w:r w:rsidRPr="00AB5449"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 xml:space="preserve"> </w:t>
            </w:r>
          </w:p>
          <w:p w14:paraId="2CEBB706" w14:textId="77777777" w:rsidR="00D8591F" w:rsidRPr="00B21485" w:rsidRDefault="00D8591F" w:rsidP="009145A7">
            <w:pPr>
              <w:spacing w:line="0" w:lineRule="atLeast"/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</w:pPr>
            <w:r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 xml:space="preserve">                   </w:t>
            </w:r>
          </w:p>
          <w:p w14:paraId="69D9230A" w14:textId="77777777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</w:pP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>2019 – Present</w:t>
            </w: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ab/>
            </w:r>
            <w:r w:rsidRPr="00B21485"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>BreastSurgANZ</w:t>
            </w:r>
            <w:proofErr w:type="spellEnd"/>
            <w:r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 xml:space="preserve"> Association.</w:t>
            </w:r>
          </w:p>
          <w:p w14:paraId="4A2229DF" w14:textId="77777777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</w:pPr>
          </w:p>
          <w:p w14:paraId="1BAD37CA" w14:textId="4584040F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color w:val="000000" w:themeColor="text1"/>
                <w:szCs w:val="18"/>
              </w:rPr>
            </w:pP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>2019 – Present</w:t>
            </w:r>
            <w:r>
              <w:rPr>
                <w:rFonts w:asciiTheme="majorHAnsi" w:eastAsia="Times New Roman" w:hAnsiTheme="majorHAnsi"/>
                <w:b/>
                <w:color w:val="C00000"/>
                <w:szCs w:val="18"/>
              </w:rPr>
              <w:t xml:space="preserve">     </w:t>
            </w:r>
            <w:r w:rsidR="00180B31">
              <w:rPr>
                <w:rFonts w:asciiTheme="majorHAnsi" w:eastAsia="Times New Roman" w:hAnsiTheme="majorHAnsi"/>
                <w:color w:val="000000" w:themeColor="text1"/>
                <w:szCs w:val="18"/>
              </w:rPr>
              <w:t>F</w:t>
            </w:r>
            <w:r w:rsidRPr="007B4BCD">
              <w:rPr>
                <w:rFonts w:asciiTheme="majorHAnsi" w:eastAsia="Times New Roman" w:hAnsiTheme="majorHAnsi"/>
                <w:color w:val="000000" w:themeColor="text1"/>
                <w:szCs w:val="18"/>
              </w:rPr>
              <w:t>ellow at American College of Surgeons</w:t>
            </w:r>
            <w:r>
              <w:rPr>
                <w:rFonts w:asciiTheme="majorHAnsi" w:eastAsia="Times New Roman" w:hAnsiTheme="majorHAnsi"/>
                <w:color w:val="000000" w:themeColor="text1"/>
                <w:szCs w:val="18"/>
              </w:rPr>
              <w:t>.</w:t>
            </w:r>
          </w:p>
          <w:p w14:paraId="5F4209D0" w14:textId="77777777" w:rsidR="00D8591F" w:rsidRDefault="00D8591F" w:rsidP="009145A7">
            <w:pPr>
              <w:spacing w:line="0" w:lineRule="atLeast"/>
              <w:rPr>
                <w:rFonts w:asciiTheme="majorHAnsi" w:eastAsia="Times New Roman" w:hAnsiTheme="majorHAnsi"/>
                <w:color w:val="000000" w:themeColor="text1"/>
                <w:szCs w:val="18"/>
              </w:rPr>
            </w:pPr>
          </w:p>
          <w:p w14:paraId="037F4AB5" w14:textId="77777777" w:rsidR="00D8591F" w:rsidRPr="0068139F" w:rsidRDefault="00D8591F" w:rsidP="009145A7">
            <w:pPr>
              <w:spacing w:line="0" w:lineRule="atLeast"/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</w:pP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>201</w:t>
            </w:r>
            <w:r>
              <w:rPr>
                <w:rFonts w:asciiTheme="majorHAnsi" w:eastAsia="Times New Roman" w:hAnsiTheme="majorHAnsi"/>
                <w:b/>
                <w:color w:val="C00000"/>
                <w:szCs w:val="18"/>
              </w:rPr>
              <w:t>6</w:t>
            </w:r>
            <w:r w:rsidRPr="00B21485">
              <w:rPr>
                <w:rFonts w:asciiTheme="majorHAnsi" w:eastAsia="Times New Roman" w:hAnsiTheme="majorHAnsi"/>
                <w:b/>
                <w:color w:val="C00000"/>
                <w:szCs w:val="18"/>
              </w:rPr>
              <w:t xml:space="preserve"> – Presen</w:t>
            </w:r>
            <w:r>
              <w:rPr>
                <w:rFonts w:asciiTheme="majorHAnsi" w:eastAsia="Times New Roman" w:hAnsiTheme="majorHAnsi"/>
                <w:b/>
                <w:color w:val="C00000"/>
                <w:szCs w:val="18"/>
              </w:rPr>
              <w:t xml:space="preserve">t     </w:t>
            </w:r>
            <w:r w:rsidRPr="0068139F">
              <w:rPr>
                <w:rFonts w:asciiTheme="majorHAnsi" w:eastAsia="Times New Roman" w:hAnsiTheme="majorHAnsi"/>
                <w:color w:val="000000" w:themeColor="text1"/>
                <w:szCs w:val="18"/>
              </w:rPr>
              <w:t>Jordanian Medical Council</w:t>
            </w:r>
            <w:r>
              <w:rPr>
                <w:rFonts w:asciiTheme="majorHAnsi" w:eastAsia="Times New Roman" w:hAnsiTheme="majorHAnsi"/>
                <w:color w:val="000000" w:themeColor="text1"/>
                <w:szCs w:val="18"/>
              </w:rPr>
              <w:t>.</w:t>
            </w:r>
            <w:r w:rsidRPr="0068139F">
              <w:rPr>
                <w:rFonts w:asciiTheme="majorHAnsi" w:eastAsia="Times New Roman" w:hAnsiTheme="majorHAnsi"/>
                <w:color w:val="000000" w:themeColor="text1"/>
                <w:szCs w:val="18"/>
              </w:rPr>
              <w:t xml:space="preserve">  </w:t>
            </w:r>
            <w:r>
              <w:rPr>
                <w:rFonts w:asciiTheme="majorHAnsi" w:eastAsia="Times New Roman" w:hAnsiTheme="majorHAnsi"/>
                <w:bCs/>
                <w:color w:val="000000" w:themeColor="text1"/>
                <w:szCs w:val="18"/>
              </w:rPr>
              <w:t xml:space="preserve">                           </w:t>
            </w:r>
          </w:p>
          <w:p w14:paraId="3BAC65A5" w14:textId="6C1FDFA5" w:rsidR="0001006B" w:rsidRDefault="0001006B" w:rsidP="00036450">
            <w:pPr>
              <w:pStyle w:val="Heading2"/>
            </w:pPr>
          </w:p>
          <w:p w14:paraId="5AB87349" w14:textId="5F1F2B9B" w:rsidR="00EE31B3" w:rsidRDefault="00EE31B3" w:rsidP="00EE31B3"/>
          <w:p w14:paraId="49D8BB3D" w14:textId="1A93FC83" w:rsidR="00DD2DEF" w:rsidRDefault="00DD2DEF" w:rsidP="00EE31B3"/>
          <w:p w14:paraId="3A4AEFE7" w14:textId="77777777" w:rsidR="00DD2DEF" w:rsidRPr="00EE31B3" w:rsidRDefault="00DD2DEF" w:rsidP="00EE31B3"/>
          <w:sdt>
            <w:sdtPr>
              <w:id w:val="1001553383"/>
              <w:placeholder>
                <w:docPart w:val="BA96C7EEE89241AC91EBACCD11E00D84"/>
              </w:placeholder>
              <w:temporary/>
              <w:showingPlcHdr/>
              <w15:appearance w15:val="hidden"/>
            </w:sdtPr>
            <w:sdtEndPr/>
            <w:sdtContent>
              <w:p w14:paraId="5FC4454E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tbl>
            <w:tblPr>
              <w:tblW w:w="108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23"/>
              <w:gridCol w:w="37"/>
              <w:gridCol w:w="421"/>
              <w:gridCol w:w="4791"/>
              <w:gridCol w:w="3788"/>
            </w:tblGrid>
            <w:tr w:rsidR="001654D7" w:rsidRPr="00287B2B" w14:paraId="03A641FB" w14:textId="77777777" w:rsidTr="009A0513">
              <w:trPr>
                <w:trHeight w:val="430"/>
              </w:trPr>
              <w:tc>
                <w:tcPr>
                  <w:tcW w:w="2281" w:type="dxa"/>
                  <w:gridSpan w:val="3"/>
                  <w:shd w:val="clear" w:color="auto" w:fill="auto"/>
                  <w:vAlign w:val="bottom"/>
                </w:tcPr>
                <w:p w14:paraId="7742F3B3" w14:textId="3F56D42C" w:rsidR="001654D7" w:rsidRDefault="001654D7" w:rsidP="00F03105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Oct. 2022 – present</w:t>
                  </w: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02A9DB30" w14:textId="77777777" w:rsidR="00384508" w:rsidRDefault="00384508" w:rsidP="007F501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5C73A27E" w14:textId="74F8AA4A" w:rsidR="001654D7" w:rsidRDefault="009147CB" w:rsidP="007F501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Breast </w:t>
                  </w:r>
                  <w:proofErr w:type="spellStart"/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>oncoplastic</w:t>
                  </w:r>
                  <w:proofErr w:type="spellEnd"/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and General Surgeo</w:t>
                  </w:r>
                  <w:r w:rsidR="009A7DE5">
                    <w:rPr>
                      <w:rFonts w:asciiTheme="majorHAnsi" w:eastAsia="Times New Roman" w:hAnsiTheme="majorHAnsi"/>
                      <w:b/>
                      <w:szCs w:val="18"/>
                    </w:rPr>
                    <w:t>n</w:t>
                  </w:r>
                </w:p>
                <w:p w14:paraId="24C8642C" w14:textId="77777777" w:rsidR="009A7DE5" w:rsidRDefault="009A7DE5" w:rsidP="007F5012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>Kin</w:t>
                  </w:r>
                  <w:r w:rsidR="00180C15"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 xml:space="preserve">g Abdullah University Hospital </w:t>
                  </w:r>
                </w:p>
                <w:p w14:paraId="5E8C0446" w14:textId="4F0B6715" w:rsidR="00180C15" w:rsidRPr="009A7DE5" w:rsidRDefault="00180C15" w:rsidP="007F5012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>Irbid, Jordan</w:t>
                  </w:r>
                </w:p>
              </w:tc>
              <w:tc>
                <w:tcPr>
                  <w:tcW w:w="3788" w:type="dxa"/>
                  <w:shd w:val="clear" w:color="auto" w:fill="auto"/>
                  <w:vAlign w:val="bottom"/>
                </w:tcPr>
                <w:p w14:paraId="3C8CE126" w14:textId="77777777" w:rsidR="001654D7" w:rsidRPr="00287B2B" w:rsidRDefault="001654D7" w:rsidP="00516819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</w:tr>
            <w:tr w:rsidR="001654D7" w:rsidRPr="00287B2B" w14:paraId="7F2DEC8B" w14:textId="77777777" w:rsidTr="009A0513">
              <w:trPr>
                <w:trHeight w:val="430"/>
              </w:trPr>
              <w:tc>
                <w:tcPr>
                  <w:tcW w:w="2281" w:type="dxa"/>
                  <w:gridSpan w:val="3"/>
                  <w:shd w:val="clear" w:color="auto" w:fill="auto"/>
                  <w:vAlign w:val="bottom"/>
                </w:tcPr>
                <w:p w14:paraId="480684CC" w14:textId="51D199BE" w:rsidR="001654D7" w:rsidRDefault="001654D7" w:rsidP="00F03105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Oct. 2022 – present</w:t>
                  </w: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3D2168F1" w14:textId="1721DEEA" w:rsidR="001654D7" w:rsidRDefault="001654D7" w:rsidP="007F501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</w:t>
                  </w:r>
                  <w:r w:rsidRPr="00516819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Assistant Professor of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Medicine &amp; Surgery </w:t>
                  </w:r>
                </w:p>
              </w:tc>
              <w:tc>
                <w:tcPr>
                  <w:tcW w:w="3788" w:type="dxa"/>
                  <w:shd w:val="clear" w:color="auto" w:fill="auto"/>
                  <w:vAlign w:val="bottom"/>
                </w:tcPr>
                <w:p w14:paraId="45C3AF6E" w14:textId="77777777" w:rsidR="001654D7" w:rsidRPr="00287B2B" w:rsidRDefault="001654D7" w:rsidP="00516819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</w:tr>
            <w:tr w:rsidR="001654D7" w:rsidRPr="00287B2B" w14:paraId="7017EF59" w14:textId="77777777" w:rsidTr="009A0513">
              <w:trPr>
                <w:trHeight w:val="430"/>
              </w:trPr>
              <w:tc>
                <w:tcPr>
                  <w:tcW w:w="2281" w:type="dxa"/>
                  <w:gridSpan w:val="3"/>
                  <w:shd w:val="clear" w:color="auto" w:fill="auto"/>
                  <w:vAlign w:val="bottom"/>
                </w:tcPr>
                <w:p w14:paraId="16F90317" w14:textId="51735D5D" w:rsidR="001654D7" w:rsidRPr="00AA41C0" w:rsidRDefault="001654D7" w:rsidP="00F03105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  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br/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br/>
                    <w:t>Mar. 2021- Jul. 2022</w:t>
                  </w: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61C3A98D" w14:textId="77777777" w:rsidR="001654D7" w:rsidRDefault="001654D7" w:rsidP="00DA5BD8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>Faculty of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Medicine </w:t>
                  </w:r>
                </w:p>
                <w:p w14:paraId="2A4C63E2" w14:textId="4FAF3310" w:rsidR="001654D7" w:rsidRDefault="001654D7" w:rsidP="00DA5BD8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Jordan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>University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of Science and Technology </w:t>
                  </w:r>
                </w:p>
                <w:p w14:paraId="4FA0B0E3" w14:textId="77777777" w:rsidR="001654D7" w:rsidRDefault="001654D7" w:rsidP="00DA5BD8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Irbid, Jordan </w:t>
                  </w:r>
                </w:p>
                <w:p w14:paraId="69F84226" w14:textId="367B10F8" w:rsidR="001654D7" w:rsidRPr="007F5012" w:rsidRDefault="001654D7" w:rsidP="007F501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  <w:rtl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Breast </w:t>
                  </w:r>
                  <w:proofErr w:type="spellStart"/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>oncoplastic</w:t>
                  </w:r>
                  <w:proofErr w:type="spellEnd"/>
                  <w:r w:rsidR="009147CB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and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>General</w:t>
                  </w:r>
                  <w:r w:rsidR="009147CB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Surgeon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</w:t>
                  </w:r>
                </w:p>
              </w:tc>
              <w:tc>
                <w:tcPr>
                  <w:tcW w:w="3788" w:type="dxa"/>
                  <w:shd w:val="clear" w:color="auto" w:fill="auto"/>
                  <w:vAlign w:val="bottom"/>
                </w:tcPr>
                <w:p w14:paraId="740E9FDE" w14:textId="77777777" w:rsidR="001654D7" w:rsidRPr="00287B2B" w:rsidRDefault="001654D7" w:rsidP="00516819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</w:tr>
            <w:tr w:rsidR="001654D7" w:rsidRPr="00287B2B" w14:paraId="2C59B4E5" w14:textId="77777777" w:rsidTr="009A0513">
              <w:trPr>
                <w:trHeight w:val="430"/>
              </w:trPr>
              <w:tc>
                <w:tcPr>
                  <w:tcW w:w="2281" w:type="dxa"/>
                  <w:gridSpan w:val="3"/>
                  <w:shd w:val="clear" w:color="auto" w:fill="auto"/>
                  <w:vAlign w:val="bottom"/>
                </w:tcPr>
                <w:p w14:paraId="3F46B8CF" w14:textId="77777777" w:rsidR="001654D7" w:rsidRDefault="001654D7" w:rsidP="008664AF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2C2846FD" w14:textId="4762AB05" w:rsidR="001654D7" w:rsidRDefault="001654D7" w:rsidP="009145A7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 xml:space="preserve">      </w:t>
                  </w:r>
                  <w:r w:rsidRPr="00A72F7C"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 xml:space="preserve">Princess </w:t>
                  </w:r>
                  <w:proofErr w:type="spellStart"/>
                  <w:r w:rsidRPr="00A72F7C"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>Basma</w:t>
                  </w:r>
                  <w:proofErr w:type="spellEnd"/>
                  <w:r w:rsidRPr="00A72F7C"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 xml:space="preserve"> Teaching Hospital</w:t>
                  </w:r>
                </w:p>
                <w:p w14:paraId="2038101C" w14:textId="6B676F04" w:rsidR="001654D7" w:rsidRDefault="001654D7" w:rsidP="009145A7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 xml:space="preserve">      Ministry of Health</w:t>
                  </w:r>
                </w:p>
                <w:p w14:paraId="172CAB47" w14:textId="21CEBE7E" w:rsidR="001654D7" w:rsidRDefault="001654D7" w:rsidP="001C5890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szCs w:val="18"/>
                    </w:rPr>
                    <w:t xml:space="preserve">      Irbid, Jordan</w:t>
                  </w:r>
                </w:p>
              </w:tc>
              <w:tc>
                <w:tcPr>
                  <w:tcW w:w="3788" w:type="dxa"/>
                  <w:shd w:val="clear" w:color="auto" w:fill="auto"/>
                  <w:vAlign w:val="bottom"/>
                </w:tcPr>
                <w:p w14:paraId="27B3809C" w14:textId="77777777" w:rsidR="001654D7" w:rsidRPr="00287B2B" w:rsidRDefault="001654D7" w:rsidP="00516819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</w:tr>
            <w:tr w:rsidR="001654D7" w:rsidRPr="00287B2B" w14:paraId="32A2D190" w14:textId="77777777" w:rsidTr="009A0513">
              <w:trPr>
                <w:trHeight w:val="275"/>
              </w:trPr>
              <w:tc>
                <w:tcPr>
                  <w:tcW w:w="2281" w:type="dxa"/>
                  <w:gridSpan w:val="3"/>
                  <w:shd w:val="clear" w:color="auto" w:fill="auto"/>
                  <w:vAlign w:val="bottom"/>
                </w:tcPr>
                <w:p w14:paraId="07A39D6D" w14:textId="2C52445A" w:rsidR="001654D7" w:rsidRPr="00516819" w:rsidRDefault="001654D7" w:rsidP="00516819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Sep. 2020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Jul. 2022</w:t>
                  </w: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2ADB1B24" w14:textId="7A1ACD55" w:rsidR="001654D7" w:rsidRPr="00516819" w:rsidRDefault="001654D7" w:rsidP="009371A8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</w:t>
                  </w:r>
                  <w:r w:rsidRPr="00516819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Assistant Professor of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Medicine &amp; Surgery </w:t>
                  </w:r>
                </w:p>
              </w:tc>
              <w:tc>
                <w:tcPr>
                  <w:tcW w:w="3788" w:type="dxa"/>
                  <w:shd w:val="clear" w:color="auto" w:fill="auto"/>
                  <w:vAlign w:val="bottom"/>
                </w:tcPr>
                <w:p w14:paraId="32AD04ED" w14:textId="77777777" w:rsidR="001654D7" w:rsidRPr="00287B2B" w:rsidRDefault="001654D7" w:rsidP="00516819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</w:tr>
            <w:tr w:rsidR="001654D7" w:rsidRPr="00287B2B" w14:paraId="40D3A6BE" w14:textId="77777777" w:rsidTr="009A0513">
              <w:trPr>
                <w:trHeight w:val="271"/>
              </w:trPr>
              <w:tc>
                <w:tcPr>
                  <w:tcW w:w="1823" w:type="dxa"/>
                  <w:shd w:val="clear" w:color="auto" w:fill="auto"/>
                  <w:vAlign w:val="bottom"/>
                </w:tcPr>
                <w:p w14:paraId="2B4E5682" w14:textId="77777777" w:rsidR="001654D7" w:rsidRPr="00516819" w:rsidRDefault="001654D7" w:rsidP="00516819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37" w:type="dxa"/>
                  <w:shd w:val="clear" w:color="auto" w:fill="auto"/>
                  <w:vAlign w:val="bottom"/>
                </w:tcPr>
                <w:p w14:paraId="775980DB" w14:textId="77777777" w:rsidR="001654D7" w:rsidRPr="00516819" w:rsidRDefault="001654D7" w:rsidP="00516819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421" w:type="dxa"/>
                  <w:shd w:val="clear" w:color="auto" w:fill="auto"/>
                  <w:vAlign w:val="bottom"/>
                </w:tcPr>
                <w:p w14:paraId="3FB14446" w14:textId="77777777" w:rsidR="001654D7" w:rsidRPr="00516819" w:rsidRDefault="001654D7" w:rsidP="00516819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0E950EDE" w14:textId="27A8CA89" w:rsidR="001654D7" w:rsidRDefault="001654D7" w:rsidP="00AC7E7D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>Faculty of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Medicine </w:t>
                  </w:r>
                </w:p>
                <w:p w14:paraId="07682189" w14:textId="302471D5" w:rsidR="001654D7" w:rsidRDefault="001654D7" w:rsidP="006431A3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Yarmouk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>University</w:t>
                  </w:r>
                </w:p>
                <w:p w14:paraId="0FCD952F" w14:textId="0E4A3D56" w:rsidR="001654D7" w:rsidRDefault="001654D7" w:rsidP="006431A3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Irbid, Jordan </w:t>
                  </w:r>
                </w:p>
                <w:p w14:paraId="40DB31CD" w14:textId="77777777" w:rsidR="001654D7" w:rsidRPr="00516819" w:rsidRDefault="001654D7" w:rsidP="006431A3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  <w:tc>
                <w:tcPr>
                  <w:tcW w:w="3788" w:type="dxa"/>
                  <w:shd w:val="clear" w:color="auto" w:fill="auto"/>
                  <w:vAlign w:val="bottom"/>
                </w:tcPr>
                <w:p w14:paraId="341265AE" w14:textId="77777777" w:rsidR="001654D7" w:rsidRPr="00287B2B" w:rsidRDefault="001654D7" w:rsidP="00516819">
                  <w:pPr>
                    <w:spacing w:line="271" w:lineRule="exact"/>
                    <w:ind w:left="360"/>
                    <w:rPr>
                      <w:rFonts w:ascii="Palatino Linotype" w:eastAsia="Times New Roman" w:hAnsi="Palatino Linotype"/>
                      <w:i/>
                      <w:sz w:val="23"/>
                      <w:szCs w:val="23"/>
                    </w:rPr>
                  </w:pPr>
                  <w:r>
                    <w:rPr>
                      <w:rFonts w:ascii="Palatino Linotype" w:eastAsia="Times New Roman" w:hAnsi="Palatino Linotype"/>
                      <w:i/>
                      <w:sz w:val="23"/>
                      <w:szCs w:val="23"/>
                    </w:rPr>
                    <w:t xml:space="preserve">   Zarqa</w:t>
                  </w:r>
                  <w:r w:rsidRPr="00287B2B">
                    <w:rPr>
                      <w:rFonts w:ascii="Palatino Linotype" w:eastAsia="Times New Roman" w:hAnsi="Palatino Linotype"/>
                      <w:i/>
                      <w:sz w:val="23"/>
                      <w:szCs w:val="23"/>
                    </w:rPr>
                    <w:t>, Jordan</w:t>
                  </w:r>
                </w:p>
              </w:tc>
            </w:tr>
            <w:tr w:rsidR="001654D7" w:rsidRPr="006431A3" w14:paraId="385F020C" w14:textId="77777777" w:rsidTr="009A0513">
              <w:trPr>
                <w:gridAfter w:val="1"/>
                <w:wAfter w:w="3788" w:type="dxa"/>
                <w:trHeight w:val="682"/>
              </w:trPr>
              <w:tc>
                <w:tcPr>
                  <w:tcW w:w="7072" w:type="dxa"/>
                  <w:gridSpan w:val="4"/>
                  <w:shd w:val="clear" w:color="auto" w:fill="auto"/>
                  <w:vAlign w:val="bottom"/>
                </w:tcPr>
                <w:p w14:paraId="163D017C" w14:textId="60125E6D" w:rsidR="001654D7" w:rsidRDefault="001654D7" w:rsidP="00C022F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9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Aug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2020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</w:t>
                  </w:r>
                  <w:r w:rsidRPr="009371A8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Surgical Fellow</w:t>
                  </w: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/H&amp;N Surgery</w:t>
                  </w:r>
                </w:p>
                <w:p w14:paraId="273E658F" w14:textId="6B227652" w:rsidR="001654D7" w:rsidRDefault="001654D7" w:rsidP="00EA12EC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                                                 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>The Crown Princess Mary Cancer Center</w:t>
                  </w:r>
                </w:p>
                <w:p w14:paraId="1FCAD473" w14:textId="15455818" w:rsidR="001654D7" w:rsidRDefault="001654D7" w:rsidP="00EA12EC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  Westmead Hospital/RACS</w:t>
                  </w:r>
                </w:p>
                <w:p w14:paraId="43450DC7" w14:textId="37191380" w:rsidR="001654D7" w:rsidRDefault="001654D7" w:rsidP="00EA12EC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</w:t>
                  </w:r>
                  <w:r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</w:t>
                  </w:r>
                  <w:r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>The University of Sydney</w:t>
                  </w:r>
                </w:p>
                <w:p w14:paraId="100887BE" w14:textId="77777777" w:rsidR="001654D7" w:rsidRDefault="001654D7" w:rsidP="003D5F2E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  Sydney, Australia</w:t>
                  </w:r>
                </w:p>
                <w:p w14:paraId="3110FA23" w14:textId="77777777" w:rsidR="001654D7" w:rsidRDefault="001654D7" w:rsidP="003D5F2E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  <w:p w14:paraId="1A0E79B0" w14:textId="324C381A" w:rsidR="001654D7" w:rsidRPr="003D5F2E" w:rsidRDefault="001654D7" w:rsidP="003D5F2E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</w:tr>
            <w:tr w:rsidR="001654D7" w:rsidRPr="006431A3" w14:paraId="3DD9AFD0" w14:textId="77777777" w:rsidTr="009A0513">
              <w:trPr>
                <w:gridAfter w:val="1"/>
                <w:wAfter w:w="3788" w:type="dxa"/>
                <w:trHeight w:val="682"/>
              </w:trPr>
              <w:tc>
                <w:tcPr>
                  <w:tcW w:w="7072" w:type="dxa"/>
                  <w:gridSpan w:val="4"/>
                  <w:shd w:val="clear" w:color="auto" w:fill="auto"/>
                  <w:vAlign w:val="bottom"/>
                </w:tcPr>
                <w:p w14:paraId="179B3A74" w14:textId="6D7D0D93" w:rsidR="001654D7" w:rsidRDefault="001654D7" w:rsidP="00C022F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7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</w:t>
                  </w:r>
                  <w:r w:rsidRPr="00CA17E4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9           </w:t>
                  </w:r>
                  <w:r w:rsidRPr="00955635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Surgical Fellow</w:t>
                  </w: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/Breast Surgery</w:t>
                  </w:r>
                </w:p>
                <w:p w14:paraId="3168D679" w14:textId="6F9318FD" w:rsidR="001654D7" w:rsidRDefault="001654D7" w:rsidP="00EA12EC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     Breast cancer institute BCI</w:t>
                  </w:r>
                </w:p>
                <w:p w14:paraId="1DF8B753" w14:textId="21980135" w:rsidR="001654D7" w:rsidRDefault="001654D7" w:rsidP="00EA12EC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 Westmead Hospital/RACS</w:t>
                  </w:r>
                </w:p>
                <w:p w14:paraId="699DBD0C" w14:textId="6B4A9D95" w:rsidR="001654D7" w:rsidRDefault="001654D7" w:rsidP="00EA12EC">
                  <w:pPr>
                    <w:spacing w:line="0" w:lineRule="atLeast"/>
                    <w:ind w:left="16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</w:t>
                  </w:r>
                  <w:r w:rsidRPr="00D34D8A">
                    <w:rPr>
                      <w:rFonts w:asciiTheme="majorHAnsi" w:eastAsia="Times New Roman" w:hAnsiTheme="majorHAnsi"/>
                      <w:i/>
                      <w:szCs w:val="18"/>
                    </w:rPr>
                    <w:t>The University of Sydney</w:t>
                  </w:r>
                </w:p>
                <w:p w14:paraId="2B9CEA6A" w14:textId="1D514E5D" w:rsidR="001654D7" w:rsidRPr="00AA41C0" w:rsidRDefault="001654D7" w:rsidP="00C022F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                                           Sydney, Australia</w:t>
                  </w:r>
                </w:p>
              </w:tc>
            </w:tr>
            <w:tr w:rsidR="001654D7" w:rsidRPr="006431A3" w14:paraId="2FEEB2DC" w14:textId="77777777" w:rsidTr="009A0513">
              <w:trPr>
                <w:gridAfter w:val="1"/>
                <w:wAfter w:w="3788" w:type="dxa"/>
                <w:trHeight w:val="1989"/>
              </w:trPr>
              <w:tc>
                <w:tcPr>
                  <w:tcW w:w="7072" w:type="dxa"/>
                  <w:gridSpan w:val="4"/>
                  <w:shd w:val="clear" w:color="auto" w:fill="auto"/>
                  <w:vAlign w:val="bottom"/>
                </w:tcPr>
                <w:tbl>
                  <w:tblPr>
                    <w:tblW w:w="1086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25"/>
                    <w:gridCol w:w="37"/>
                    <w:gridCol w:w="421"/>
                    <w:gridCol w:w="4795"/>
                    <w:gridCol w:w="3782"/>
                  </w:tblGrid>
                  <w:tr w:rsidR="001654D7" w:rsidRPr="00C022F2" w14:paraId="4D14D160" w14:textId="77777777" w:rsidTr="00B60EF8">
                    <w:trPr>
                      <w:gridAfter w:val="1"/>
                      <w:wAfter w:w="3782" w:type="dxa"/>
                      <w:trHeight w:val="802"/>
                    </w:trPr>
                    <w:tc>
                      <w:tcPr>
                        <w:tcW w:w="2283" w:type="dxa"/>
                        <w:gridSpan w:val="3"/>
                        <w:shd w:val="clear" w:color="auto" w:fill="auto"/>
                        <w:vAlign w:val="bottom"/>
                      </w:tcPr>
                      <w:p w14:paraId="12B09B65" w14:textId="7FCDD227" w:rsidR="001654D7" w:rsidRPr="00C022F2" w:rsidRDefault="001654D7" w:rsidP="00C022F2">
                        <w:pPr>
                          <w:spacing w:line="0" w:lineRule="atLeast"/>
                          <w:rPr>
                            <w:rFonts w:asciiTheme="majorHAnsi" w:eastAsia="Times New Roman" w:hAnsiTheme="majorHAnsi"/>
                            <w:b/>
                            <w:szCs w:val="18"/>
                          </w:rPr>
                        </w:pPr>
                        <w:r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>Apr</w:t>
                        </w:r>
                        <w:r w:rsidRPr="00AA41C0"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>. 201</w:t>
                        </w:r>
                        <w:r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>7</w:t>
                        </w:r>
                        <w:r w:rsidRPr="00AA41C0"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>Aug</w:t>
                        </w:r>
                        <w:r w:rsidRPr="00AA41C0"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>. 20</w:t>
                        </w:r>
                        <w:r>
                          <w:rPr>
                            <w:rFonts w:asciiTheme="majorHAnsi" w:eastAsia="Times New Roman" w:hAnsiTheme="majorHAnsi"/>
                            <w:b/>
                            <w:color w:val="C00000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4795" w:type="dxa"/>
                        <w:shd w:val="clear" w:color="auto" w:fill="auto"/>
                        <w:vAlign w:val="bottom"/>
                      </w:tcPr>
                      <w:p w14:paraId="1C463966" w14:textId="1E2FD0F5" w:rsidR="001654D7" w:rsidRPr="00C022F2" w:rsidRDefault="001654D7" w:rsidP="00F63C7F">
                        <w:pPr>
                          <w:spacing w:line="0" w:lineRule="atLeast"/>
                          <w:rPr>
                            <w:rFonts w:asciiTheme="majorHAnsi" w:eastAsia="Wingdings 3" w:hAnsiTheme="majorHAnsi"/>
                            <w:szCs w:val="18"/>
                            <w:vertAlign w:val="superscript"/>
                          </w:rPr>
                        </w:pPr>
                        <w:r>
                          <w:rPr>
                            <w:rFonts w:asciiTheme="majorHAnsi" w:eastAsia="Times New Roman" w:hAnsiTheme="majorHAnsi"/>
                            <w:b/>
                            <w:szCs w:val="18"/>
                          </w:rPr>
                          <w:t xml:space="preserve">   General Surgeon </w:t>
                        </w:r>
                      </w:p>
                    </w:tc>
                  </w:tr>
                  <w:tr w:rsidR="001654D7" w:rsidRPr="00C022F2" w14:paraId="005AAB1D" w14:textId="77777777" w:rsidTr="0043144A">
                    <w:trPr>
                      <w:gridAfter w:val="1"/>
                      <w:wAfter w:w="3782" w:type="dxa"/>
                      <w:trHeight w:val="918"/>
                    </w:trPr>
                    <w:tc>
                      <w:tcPr>
                        <w:tcW w:w="1825" w:type="dxa"/>
                        <w:shd w:val="clear" w:color="auto" w:fill="auto"/>
                        <w:vAlign w:val="bottom"/>
                      </w:tcPr>
                      <w:p w14:paraId="32B1291E" w14:textId="77777777" w:rsidR="001654D7" w:rsidRPr="00C022F2" w:rsidRDefault="001654D7" w:rsidP="00C022F2">
                        <w:pPr>
                          <w:spacing w:line="0" w:lineRule="atLeast"/>
                          <w:rPr>
                            <w:rFonts w:asciiTheme="majorHAnsi" w:eastAsia="Times New Roman" w:hAnsiTheme="majorHAnsi"/>
                            <w:szCs w:val="18"/>
                          </w:rPr>
                        </w:pPr>
                      </w:p>
                    </w:tc>
                    <w:tc>
                      <w:tcPr>
                        <w:tcW w:w="37" w:type="dxa"/>
                        <w:shd w:val="clear" w:color="auto" w:fill="auto"/>
                        <w:vAlign w:val="bottom"/>
                      </w:tcPr>
                      <w:p w14:paraId="51832430" w14:textId="77777777" w:rsidR="001654D7" w:rsidRPr="00C022F2" w:rsidRDefault="001654D7" w:rsidP="00C022F2">
                        <w:pPr>
                          <w:spacing w:line="0" w:lineRule="atLeast"/>
                          <w:rPr>
                            <w:rFonts w:asciiTheme="majorHAnsi" w:eastAsia="Times New Roman" w:hAnsiTheme="majorHAnsi"/>
                            <w:szCs w:val="18"/>
                          </w:rPr>
                        </w:pPr>
                      </w:p>
                    </w:tc>
                    <w:tc>
                      <w:tcPr>
                        <w:tcW w:w="421" w:type="dxa"/>
                        <w:shd w:val="clear" w:color="auto" w:fill="auto"/>
                        <w:vAlign w:val="bottom"/>
                      </w:tcPr>
                      <w:p w14:paraId="2F10196F" w14:textId="77777777" w:rsidR="001654D7" w:rsidRPr="00C022F2" w:rsidRDefault="001654D7" w:rsidP="00C022F2">
                        <w:pPr>
                          <w:spacing w:line="0" w:lineRule="atLeast"/>
                          <w:rPr>
                            <w:rFonts w:asciiTheme="majorHAnsi" w:eastAsia="Times New Roman" w:hAnsiTheme="majorHAnsi"/>
                            <w:szCs w:val="18"/>
                          </w:rPr>
                        </w:pPr>
                      </w:p>
                    </w:tc>
                    <w:tc>
                      <w:tcPr>
                        <w:tcW w:w="4795" w:type="dxa"/>
                        <w:shd w:val="clear" w:color="auto" w:fill="auto"/>
                        <w:vAlign w:val="bottom"/>
                      </w:tcPr>
                      <w:p w14:paraId="17AC828E" w14:textId="1F2CA833" w:rsidR="001654D7" w:rsidRDefault="001654D7" w:rsidP="00C022F2">
                        <w:pPr>
                          <w:spacing w:line="264" w:lineRule="exact"/>
                          <w:ind w:left="300"/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</w:pPr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>Doctors Without Borders/ MSF</w:t>
                        </w:r>
                      </w:p>
                      <w:p w14:paraId="50194326" w14:textId="708868B5" w:rsidR="001654D7" w:rsidRDefault="001654D7" w:rsidP="00C022F2">
                        <w:pPr>
                          <w:spacing w:line="264" w:lineRule="exact"/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</w:pPr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 xml:space="preserve">     </w:t>
                        </w:r>
                        <w:r w:rsidRPr="00C022F2"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>Alramtha</w:t>
                        </w:r>
                        <w:proofErr w:type="spellEnd"/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 xml:space="preserve"> Hospital</w:t>
                        </w:r>
                      </w:p>
                      <w:p w14:paraId="7431E02B" w14:textId="787C24D2" w:rsidR="001654D7" w:rsidRDefault="001654D7" w:rsidP="00C022F2">
                        <w:pPr>
                          <w:spacing w:line="264" w:lineRule="exact"/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</w:pPr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 xml:space="preserve">     </w:t>
                        </w:r>
                        <w:r w:rsidRPr="00C022F2"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>Irbid, Jordan</w:t>
                        </w:r>
                      </w:p>
                      <w:p w14:paraId="3871C9E2" w14:textId="313A62E7" w:rsidR="001654D7" w:rsidRPr="00C022F2" w:rsidRDefault="001654D7" w:rsidP="001D2B9C">
                        <w:pPr>
                          <w:spacing w:line="264" w:lineRule="exact"/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</w:pPr>
                        <w:r>
                          <w:rPr>
                            <w:rFonts w:asciiTheme="majorHAnsi" w:eastAsia="Times New Roman" w:hAnsiTheme="majorHAnsi"/>
                            <w:i/>
                            <w:szCs w:val="18"/>
                          </w:rPr>
                          <w:t xml:space="preserve">    </w:t>
                        </w:r>
                      </w:p>
                    </w:tc>
                  </w:tr>
                  <w:tr w:rsidR="001654D7" w:rsidRPr="000E26FB" w14:paraId="152E702E" w14:textId="77777777" w:rsidTr="0043144A">
                    <w:trPr>
                      <w:trHeight w:val="60"/>
                    </w:trPr>
                    <w:tc>
                      <w:tcPr>
                        <w:tcW w:w="1825" w:type="dxa"/>
                        <w:shd w:val="clear" w:color="auto" w:fill="auto"/>
                        <w:vAlign w:val="bottom"/>
                      </w:tcPr>
                      <w:p w14:paraId="030A248A" w14:textId="77777777" w:rsidR="001654D7" w:rsidRDefault="001654D7" w:rsidP="003F5114">
                        <w:pPr>
                          <w:spacing w:line="0" w:lineRule="atLeast"/>
                          <w:rPr>
                            <w:rFonts w:ascii="Palatino Linotype" w:eastAsia="Times New Roman" w:hAnsi="Palatino Linotype"/>
                            <w:b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7" w:type="dxa"/>
                        <w:shd w:val="clear" w:color="auto" w:fill="auto"/>
                        <w:vAlign w:val="bottom"/>
                      </w:tcPr>
                      <w:p w14:paraId="3728826C" w14:textId="77777777" w:rsidR="001654D7" w:rsidRPr="00287B2B" w:rsidRDefault="001654D7" w:rsidP="003F5114">
                        <w:pPr>
                          <w:spacing w:line="0" w:lineRule="atLeast"/>
                          <w:rPr>
                            <w:rFonts w:ascii="Palatino Linotype" w:eastAsia="Times New Roman" w:hAnsi="Palatino Linotype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421" w:type="dxa"/>
                        <w:shd w:val="clear" w:color="auto" w:fill="auto"/>
                        <w:vAlign w:val="bottom"/>
                      </w:tcPr>
                      <w:p w14:paraId="282048BB" w14:textId="77777777" w:rsidR="001654D7" w:rsidRPr="00287B2B" w:rsidRDefault="001654D7" w:rsidP="003F5114">
                        <w:pPr>
                          <w:spacing w:line="0" w:lineRule="atLeast"/>
                          <w:rPr>
                            <w:rFonts w:ascii="Palatino Linotype" w:eastAsia="Times New Roman" w:hAnsi="Palatino Linotype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8577" w:type="dxa"/>
                        <w:gridSpan w:val="2"/>
                        <w:shd w:val="clear" w:color="auto" w:fill="auto"/>
                        <w:vAlign w:val="bottom"/>
                      </w:tcPr>
                      <w:p w14:paraId="7992F0D7" w14:textId="10FE9F0D" w:rsidR="001654D7" w:rsidRPr="000E26FB" w:rsidRDefault="001654D7" w:rsidP="001D2B9C">
                        <w:pPr>
                          <w:spacing w:line="0" w:lineRule="atLeast"/>
                          <w:rPr>
                            <w:rFonts w:asciiTheme="majorHAnsi" w:eastAsia="Times New Roman" w:hAnsiTheme="majorHAnsi"/>
                            <w:szCs w:val="18"/>
                          </w:rPr>
                        </w:pPr>
                      </w:p>
                    </w:tc>
                  </w:tr>
                </w:tbl>
                <w:p w14:paraId="233ECF53" w14:textId="77777777" w:rsidR="001654D7" w:rsidRDefault="001654D7" w:rsidP="006431A3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3BA47A25" w14:textId="4F8DDE63" w:rsidR="001654D7" w:rsidRPr="006431A3" w:rsidRDefault="001654D7" w:rsidP="006431A3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Oct</w:t>
                  </w:r>
                  <w:r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6</w:t>
                  </w:r>
                  <w:r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Aug</w:t>
                  </w:r>
                  <w:r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7</w:t>
                  </w:r>
                  <w:r w:rsidRPr="00AA41C0">
                    <w:rPr>
                      <w:rFonts w:asciiTheme="majorHAnsi" w:eastAsia="Wingdings 3" w:hAnsiTheme="majorHAnsi"/>
                      <w:color w:val="C00000"/>
                      <w:szCs w:val="18"/>
                      <w:vertAlign w:val="superscript"/>
                    </w:rPr>
                    <w:t xml:space="preserve"> </w:t>
                  </w:r>
                  <w:r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     </w:t>
                  </w:r>
                  <w:r w:rsidRPr="006431A3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Instructor </w:t>
                  </w:r>
                </w:p>
              </w:tc>
            </w:tr>
            <w:tr w:rsidR="001654D7" w:rsidRPr="006431A3" w14:paraId="514BFCAE" w14:textId="77777777" w:rsidTr="009A0513">
              <w:trPr>
                <w:gridAfter w:val="1"/>
                <w:wAfter w:w="3788" w:type="dxa"/>
                <w:trHeight w:val="264"/>
              </w:trPr>
              <w:tc>
                <w:tcPr>
                  <w:tcW w:w="1823" w:type="dxa"/>
                  <w:shd w:val="clear" w:color="auto" w:fill="auto"/>
                  <w:vAlign w:val="bottom"/>
                </w:tcPr>
                <w:p w14:paraId="73507E75" w14:textId="77777777" w:rsidR="001654D7" w:rsidRPr="00287B2B" w:rsidRDefault="001654D7" w:rsidP="006431A3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  <w:tc>
                <w:tcPr>
                  <w:tcW w:w="37" w:type="dxa"/>
                  <w:shd w:val="clear" w:color="auto" w:fill="auto"/>
                  <w:vAlign w:val="bottom"/>
                </w:tcPr>
                <w:p w14:paraId="721034DA" w14:textId="77777777" w:rsidR="001654D7" w:rsidRPr="00287B2B" w:rsidRDefault="001654D7" w:rsidP="006431A3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  <w:tc>
                <w:tcPr>
                  <w:tcW w:w="421" w:type="dxa"/>
                  <w:shd w:val="clear" w:color="auto" w:fill="auto"/>
                  <w:vAlign w:val="bottom"/>
                </w:tcPr>
                <w:p w14:paraId="72C89431" w14:textId="0D4FCC2B" w:rsidR="001654D7" w:rsidRPr="00287B2B" w:rsidRDefault="001654D7" w:rsidP="006431A3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  <w:r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  <w:t xml:space="preserve">             </w:t>
                  </w:r>
                </w:p>
              </w:tc>
              <w:tc>
                <w:tcPr>
                  <w:tcW w:w="4791" w:type="dxa"/>
                  <w:shd w:val="clear" w:color="auto" w:fill="auto"/>
                  <w:vAlign w:val="bottom"/>
                </w:tcPr>
                <w:p w14:paraId="17A28F22" w14:textId="3FF609B0" w:rsidR="001654D7" w:rsidRDefault="001654D7" w:rsidP="00EA12EC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>Faculty of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Medicine </w:t>
                  </w:r>
                </w:p>
                <w:p w14:paraId="5259D887" w14:textId="690B2B51" w:rsidR="001654D7" w:rsidRDefault="001654D7" w:rsidP="00EA12EC">
                  <w:pPr>
                    <w:spacing w:line="271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  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Yarmouk </w:t>
                  </w:r>
                  <w:r w:rsidRPr="00516819">
                    <w:rPr>
                      <w:rFonts w:asciiTheme="majorHAnsi" w:eastAsia="Times New Roman" w:hAnsiTheme="majorHAnsi"/>
                      <w:i/>
                      <w:szCs w:val="18"/>
                    </w:rPr>
                    <w:t>University</w:t>
                  </w:r>
                </w:p>
                <w:p w14:paraId="7E8F0F54" w14:textId="51DDCE0E" w:rsidR="001654D7" w:rsidRPr="006431A3" w:rsidRDefault="001654D7" w:rsidP="00E85F96">
                  <w:pPr>
                    <w:spacing w:line="264" w:lineRule="exact"/>
                    <w:ind w:left="30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Irbid, Jordan</w:t>
                  </w:r>
                </w:p>
              </w:tc>
            </w:tr>
          </w:tbl>
          <w:p w14:paraId="6AA99295" w14:textId="77777777" w:rsidR="004D3011" w:rsidRDefault="004D3011" w:rsidP="001857CB"/>
          <w:tbl>
            <w:tblPr>
              <w:tblW w:w="708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26"/>
              <w:gridCol w:w="37"/>
              <w:gridCol w:w="421"/>
              <w:gridCol w:w="4797"/>
            </w:tblGrid>
            <w:tr w:rsidR="001857CB" w:rsidRPr="001857CB" w14:paraId="128F8AE3" w14:textId="77777777" w:rsidTr="004E6022">
              <w:trPr>
                <w:trHeight w:val="802"/>
              </w:trPr>
              <w:tc>
                <w:tcPr>
                  <w:tcW w:w="2284" w:type="dxa"/>
                  <w:gridSpan w:val="3"/>
                  <w:shd w:val="clear" w:color="auto" w:fill="auto"/>
                  <w:vAlign w:val="bottom"/>
                </w:tcPr>
                <w:p w14:paraId="06694DB3" w14:textId="1FF9D678" w:rsidR="001857CB" w:rsidRPr="00935BE2" w:rsidRDefault="00106FC2" w:rsidP="001857CB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  <w:lang w:val="en-AU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Aug</w:t>
                  </w:r>
                  <w:r w:rsidR="001857CB"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5</w:t>
                  </w:r>
                  <w:r w:rsidR="001857CB"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–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Sep</w:t>
                  </w:r>
                  <w:r w:rsidR="001857CB" w:rsidRPr="00AA41C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201</w:t>
                  </w:r>
                </w:p>
              </w:tc>
              <w:tc>
                <w:tcPr>
                  <w:tcW w:w="4797" w:type="dxa"/>
                  <w:shd w:val="clear" w:color="auto" w:fill="auto"/>
                  <w:vAlign w:val="bottom"/>
                </w:tcPr>
                <w:p w14:paraId="10D69144" w14:textId="64461951" w:rsidR="001857CB" w:rsidRPr="001857CB" w:rsidRDefault="006C14D0" w:rsidP="006C14D0">
                  <w:pPr>
                    <w:spacing w:line="0" w:lineRule="atLeast"/>
                    <w:rPr>
                      <w:rFonts w:asciiTheme="majorHAnsi" w:eastAsia="Wingdings 3" w:hAnsiTheme="majorHAnsi"/>
                      <w:szCs w:val="18"/>
                      <w:vertAlign w:val="superscript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   </w:t>
                  </w:r>
                  <w:r w:rsidR="00A173DB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General Surgery Specialist </w:t>
                  </w:r>
                </w:p>
              </w:tc>
            </w:tr>
            <w:tr w:rsidR="001857CB" w:rsidRPr="001857CB" w14:paraId="53E488EA" w14:textId="77777777" w:rsidTr="004E6022">
              <w:trPr>
                <w:trHeight w:val="264"/>
              </w:trPr>
              <w:tc>
                <w:tcPr>
                  <w:tcW w:w="1826" w:type="dxa"/>
                  <w:shd w:val="clear" w:color="auto" w:fill="auto"/>
                  <w:vAlign w:val="bottom"/>
                </w:tcPr>
                <w:p w14:paraId="27CFEE3F" w14:textId="77777777" w:rsidR="001857CB" w:rsidRPr="00287B2B" w:rsidRDefault="001857CB" w:rsidP="001857CB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  <w:tc>
                <w:tcPr>
                  <w:tcW w:w="37" w:type="dxa"/>
                  <w:shd w:val="clear" w:color="auto" w:fill="auto"/>
                  <w:vAlign w:val="bottom"/>
                </w:tcPr>
                <w:p w14:paraId="6EF3C12C" w14:textId="77777777" w:rsidR="001857CB" w:rsidRPr="00287B2B" w:rsidRDefault="001857CB" w:rsidP="001857CB">
                  <w:pPr>
                    <w:spacing w:line="0" w:lineRule="atLeast"/>
                    <w:rPr>
                      <w:rFonts w:ascii="Palatino Linotype" w:eastAsia="Times New Roman" w:hAnsi="Palatino Linotype"/>
                      <w:sz w:val="23"/>
                      <w:szCs w:val="23"/>
                    </w:rPr>
                  </w:pPr>
                </w:p>
              </w:tc>
              <w:tc>
                <w:tcPr>
                  <w:tcW w:w="421" w:type="dxa"/>
                  <w:shd w:val="clear" w:color="auto" w:fill="auto"/>
                  <w:vAlign w:val="bottom"/>
                </w:tcPr>
                <w:p w14:paraId="1846B078" w14:textId="77777777" w:rsidR="001857CB" w:rsidRPr="001857CB" w:rsidRDefault="001857CB" w:rsidP="001857CB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  <w:vAlign w:val="bottom"/>
                </w:tcPr>
                <w:p w14:paraId="6AECAC41" w14:textId="7EE25B57" w:rsidR="001857CB" w:rsidRDefault="00B45F28" w:rsidP="00B45F28">
                  <w:pPr>
                    <w:spacing w:line="264" w:lineRule="exact"/>
                    <w:ind w:left="30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</w:t>
                  </w:r>
                  <w:proofErr w:type="spellStart"/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>Al-Essra</w:t>
                  </w:r>
                  <w:proofErr w:type="spellEnd"/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Hospital</w:t>
                  </w:r>
                </w:p>
                <w:p w14:paraId="2D627983" w14:textId="6B724BB6" w:rsidR="006C14D0" w:rsidRPr="001857CB" w:rsidRDefault="006C14D0" w:rsidP="006C14D0">
                  <w:pPr>
                    <w:spacing w:line="264" w:lineRule="exac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   </w:t>
                  </w:r>
                  <w:r w:rsidR="00BC082E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 Amman, Jordan</w:t>
                  </w:r>
                </w:p>
                <w:p w14:paraId="14993074" w14:textId="77777777" w:rsidR="001857CB" w:rsidRPr="001857CB" w:rsidRDefault="001857CB" w:rsidP="001857CB">
                  <w:pPr>
                    <w:spacing w:line="264" w:lineRule="exact"/>
                    <w:ind w:left="30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</w:tr>
          </w:tbl>
          <w:p w14:paraId="060D066E" w14:textId="16D5D218" w:rsidR="004D3011" w:rsidRDefault="004D3011" w:rsidP="00036450"/>
          <w:p w14:paraId="3CBC6C4F" w14:textId="77777777" w:rsidR="00191DB2" w:rsidRDefault="00191DB2" w:rsidP="00191DB2">
            <w:pPr>
              <w:pStyle w:val="Heading2"/>
            </w:pPr>
          </w:p>
          <w:p w14:paraId="2393F9B1" w14:textId="77777777" w:rsidR="008D57AD" w:rsidRDefault="008D57AD" w:rsidP="008D57AD"/>
          <w:p w14:paraId="0D005885" w14:textId="77777777" w:rsidR="00D6008C" w:rsidRDefault="00D6008C" w:rsidP="00191DB2">
            <w:pPr>
              <w:pStyle w:val="Heading2"/>
            </w:pPr>
          </w:p>
          <w:p w14:paraId="6150AA80" w14:textId="51CB5F3D" w:rsidR="00191DB2" w:rsidRPr="00AA071D" w:rsidRDefault="00406CEE" w:rsidP="00191DB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 xml:space="preserve">CONFERENCEs, </w:t>
            </w:r>
            <w:r w:rsidR="009B29A2">
              <w:t xml:space="preserve">Courses and </w:t>
            </w:r>
            <w:r w:rsidR="00DD7296">
              <w:t xml:space="preserve">WORKSHOPS </w:t>
            </w:r>
          </w:p>
          <w:tbl>
            <w:tblPr>
              <w:tblW w:w="108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74"/>
              <w:gridCol w:w="5968"/>
              <w:gridCol w:w="1387"/>
              <w:gridCol w:w="2431"/>
            </w:tblGrid>
            <w:tr w:rsidR="00661FB4" w:rsidRPr="00DE74B7" w14:paraId="0B315F98" w14:textId="77777777" w:rsidTr="00377117">
              <w:trPr>
                <w:trHeight w:val="75"/>
              </w:trPr>
              <w:tc>
                <w:tcPr>
                  <w:tcW w:w="7042" w:type="dxa"/>
                  <w:gridSpan w:val="2"/>
                  <w:shd w:val="clear" w:color="auto" w:fill="auto"/>
                  <w:vAlign w:val="bottom"/>
                </w:tcPr>
                <w:p w14:paraId="67E5A262" w14:textId="06001FA3" w:rsidR="00661FB4" w:rsidRPr="00807608" w:rsidRDefault="00661FB4" w:rsidP="00661FB4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09F69C6F" w14:textId="5DE9056D" w:rsidR="00D15671" w:rsidRDefault="00F93149" w:rsidP="00377117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28-29 Sep</w:t>
                  </w:r>
                  <w:r w:rsidR="00661FB4" w:rsidRPr="00807608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 w:rsidR="008B00E3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20</w:t>
                  </w:r>
                  <w:r w:rsidR="0037711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</w:t>
                  </w:r>
                  <w:r w:rsidR="0094074F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92620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574861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LEVEL</w:t>
                  </w:r>
                  <w:r w:rsidR="00827637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</w:t>
                  </w:r>
                  <w:r w:rsidR="00574861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3 I</w:t>
                  </w:r>
                  <w:r w:rsidR="00377117" w:rsidRPr="00E932D7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stanbul Reconstructive Breast Cance</w:t>
                  </w:r>
                  <w:r w:rsidR="00D15671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r</w:t>
                  </w:r>
                </w:p>
                <w:p w14:paraId="04F310DF" w14:textId="082631ED" w:rsidR="00661FB4" w:rsidRDefault="00D15671" w:rsidP="00377117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                                        </w:t>
                  </w:r>
                  <w:r w:rsidR="00377117" w:rsidRPr="00E932D7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Surgery Workshop</w:t>
                  </w:r>
                  <w:r w:rsidR="00367066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</w:t>
                  </w:r>
                  <w:r w:rsidR="007C38C2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(</w:t>
                  </w:r>
                  <w:r w:rsidR="00F93149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>Distinction)</w:t>
                  </w:r>
                </w:p>
                <w:p w14:paraId="1837ECF8" w14:textId="4F07616C" w:rsidR="00F56277" w:rsidRDefault="00F56277" w:rsidP="00377117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 xml:space="preserve"> </w:t>
                  </w:r>
                  <w:r w:rsidR="00043A43"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 xml:space="preserve">                                                    </w:t>
                  </w:r>
                  <w:proofErr w:type="spellStart"/>
                  <w:r w:rsidR="00E938ED"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>S</w:t>
                  </w:r>
                  <w:r w:rsidR="005D3DAC"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>ENATURK</w:t>
                  </w:r>
                  <w:proofErr w:type="spellEnd"/>
                  <w:r w:rsidR="00043A43"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 xml:space="preserve"> IREBS 2020</w:t>
                  </w:r>
                </w:p>
                <w:p w14:paraId="1837F8EF" w14:textId="165B7E42" w:rsidR="00043A43" w:rsidRPr="00F56277" w:rsidRDefault="00043A43" w:rsidP="00377117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 xml:space="preserve">                                                     </w:t>
                  </w:r>
                  <w:r w:rsidR="00D42034">
                    <w:rPr>
                      <w:rFonts w:asciiTheme="majorHAnsi" w:eastAsia="Times New Roman" w:hAnsiTheme="majorHAnsi"/>
                      <w:bCs/>
                      <w:i/>
                      <w:iCs/>
                      <w:color w:val="000000" w:themeColor="text1"/>
                      <w:szCs w:val="18"/>
                    </w:rPr>
                    <w:t>Istanbul, Turkey</w:t>
                  </w:r>
                </w:p>
                <w:p w14:paraId="1AB0EF6D" w14:textId="77777777" w:rsidR="00661FB4" w:rsidRDefault="00661FB4" w:rsidP="00661FB4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10DDF58D" w14:textId="77777777" w:rsidR="00661FB4" w:rsidRDefault="00661FB4" w:rsidP="00661FB4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4C4F4233" w14:textId="3F0EB1F5" w:rsidR="00661FB4" w:rsidRDefault="00C71EAF" w:rsidP="00661FB4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May</w:t>
                  </w:r>
                  <w:r w:rsidR="00661FB4" w:rsidRPr="00DE74B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. 20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20                      </w:t>
                  </w:r>
                  <w:r w:rsidR="000D705B" w:rsidRPr="000D705B">
                    <w:rPr>
                      <w:rFonts w:eastAsia="Calibri"/>
                      <w:b/>
                      <w:bCs/>
                      <w:szCs w:val="18"/>
                    </w:rPr>
                    <w:t>ACLS Certification Course</w:t>
                  </w:r>
                </w:p>
                <w:p w14:paraId="78516D2F" w14:textId="4933A248" w:rsidR="00B8789B" w:rsidRDefault="00E1744D" w:rsidP="00661FB4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</w:t>
                  </w:r>
                  <w:r w:rsidR="000C47D9">
                    <w:rPr>
                      <w:rFonts w:eastAsia="Calibri"/>
                      <w:b/>
                      <w:bCs/>
                      <w:szCs w:val="18"/>
                    </w:rPr>
                    <w:t xml:space="preserve">              </w:t>
                  </w: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="000C47D9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="00B8789B">
                    <w:rPr>
                      <w:rFonts w:eastAsia="Calibri"/>
                      <w:b/>
                      <w:bCs/>
                      <w:szCs w:val="18"/>
                    </w:rPr>
                    <w:t xml:space="preserve">   </w:t>
                  </w:r>
                  <w:r w:rsidR="0094074F">
                    <w:rPr>
                      <w:rFonts w:eastAsia="Calibri"/>
                      <w:b/>
                      <w:bCs/>
                      <w:szCs w:val="18"/>
                    </w:rPr>
                    <w:t xml:space="preserve">  </w:t>
                  </w:r>
                  <w:r w:rsidR="00B8789B">
                    <w:rPr>
                      <w:rFonts w:eastAsia="Calibri"/>
                      <w:b/>
                      <w:bCs/>
                      <w:szCs w:val="18"/>
                    </w:rPr>
                    <w:t xml:space="preserve">  </w:t>
                  </w:r>
                  <w:r w:rsidR="00DD284A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="000C47D9">
                    <w:rPr>
                      <w:rFonts w:eastAsia="Calibri"/>
                      <w:b/>
                      <w:bCs/>
                      <w:szCs w:val="18"/>
                    </w:rPr>
                    <w:t xml:space="preserve">  </w:t>
                  </w:r>
                  <w:r w:rsidRPr="000C47D9">
                    <w:rPr>
                      <w:rFonts w:eastAsia="Calibri"/>
                      <w:i/>
                      <w:iCs/>
                      <w:szCs w:val="18"/>
                    </w:rPr>
                    <w:t>The Postgraduate Institute for</w:t>
                  </w:r>
                </w:p>
                <w:p w14:paraId="65809833" w14:textId="73A0E343" w:rsidR="00E1744D" w:rsidRDefault="00B8789B" w:rsidP="00661FB4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i/>
                      <w:iCs/>
                      <w:szCs w:val="18"/>
                    </w:rPr>
                    <w:t xml:space="preserve">                                              </w:t>
                  </w:r>
                  <w:r w:rsidR="0094074F">
                    <w:rPr>
                      <w:rFonts w:eastAsia="Calibri"/>
                      <w:i/>
                      <w:iCs/>
                      <w:szCs w:val="18"/>
                    </w:rPr>
                    <w:t xml:space="preserve">  </w:t>
                  </w:r>
                  <w:r>
                    <w:rPr>
                      <w:rFonts w:eastAsia="Calibri"/>
                      <w:i/>
                      <w:iCs/>
                      <w:szCs w:val="18"/>
                    </w:rPr>
                    <w:t xml:space="preserve">  </w:t>
                  </w:r>
                  <w:r w:rsidR="00E1744D" w:rsidRPr="000C47D9">
                    <w:rPr>
                      <w:rFonts w:eastAsia="Calibri"/>
                      <w:i/>
                      <w:iCs/>
                      <w:szCs w:val="18"/>
                    </w:rPr>
                    <w:t xml:space="preserve"> Medicine PI</w:t>
                  </w:r>
                  <w:r w:rsidR="00DD284A">
                    <w:rPr>
                      <w:rFonts w:eastAsia="Calibri"/>
                      <w:i/>
                      <w:iCs/>
                      <w:szCs w:val="18"/>
                    </w:rPr>
                    <w:t xml:space="preserve">M/ NHCPS </w:t>
                  </w:r>
                  <w:r w:rsidR="00B115E6">
                    <w:rPr>
                      <w:rFonts w:eastAsia="Calibri"/>
                      <w:i/>
                      <w:iCs/>
                      <w:szCs w:val="18"/>
                    </w:rPr>
                    <w:t xml:space="preserve">Online </w:t>
                  </w:r>
                </w:p>
                <w:p w14:paraId="6EA9D593" w14:textId="6E9F4ED4" w:rsidR="00B115E6" w:rsidRPr="000C47D9" w:rsidRDefault="00B115E6" w:rsidP="00661FB4">
                  <w:pPr>
                    <w:spacing w:line="0" w:lineRule="atLeast"/>
                    <w:rPr>
                      <w:rFonts w:eastAsia="Times New Roman"/>
                      <w:i/>
                      <w:iCs/>
                      <w:szCs w:val="18"/>
                    </w:rPr>
                  </w:pPr>
                </w:p>
              </w:tc>
              <w:tc>
                <w:tcPr>
                  <w:tcW w:w="1387" w:type="dxa"/>
                  <w:shd w:val="clear" w:color="auto" w:fill="auto"/>
                  <w:vAlign w:val="bottom"/>
                </w:tcPr>
                <w:p w14:paraId="32F97C26" w14:textId="77777777" w:rsidR="00C03138" w:rsidRDefault="00C03138" w:rsidP="00E932D7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</w:p>
                <w:p w14:paraId="6B5FCD35" w14:textId="77777777" w:rsidR="00C03138" w:rsidRDefault="00C03138" w:rsidP="00E932D7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</w:p>
                <w:p w14:paraId="001D0C8E" w14:textId="1AFD92E2" w:rsidR="008609E6" w:rsidRPr="00E932D7" w:rsidRDefault="008609E6" w:rsidP="00E932D7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</w:pPr>
                  <w:r w:rsidRPr="00E932D7">
                    <w:rPr>
                      <w:rFonts w:asciiTheme="majorHAnsi" w:eastAsia="Times New Roman" w:hAnsiTheme="majorHAnsi"/>
                      <w:b/>
                      <w:color w:val="000000" w:themeColor="text1"/>
                      <w:szCs w:val="18"/>
                    </w:rPr>
                    <w:t xml:space="preserve"> </w:t>
                  </w:r>
                </w:p>
                <w:p w14:paraId="75775A48" w14:textId="77777777" w:rsidR="008609E6" w:rsidRDefault="008609E6" w:rsidP="00EA12EC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71610D7B" w14:textId="44A58B11" w:rsidR="00661FB4" w:rsidRDefault="00661FB4" w:rsidP="008B00E3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334F1DEC" w14:textId="77777777" w:rsidR="00661FB4" w:rsidRDefault="00661FB4" w:rsidP="00661FB4">
                  <w:pPr>
                    <w:spacing w:line="0" w:lineRule="atLeast"/>
                    <w:ind w:left="100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7D3BB27C" w14:textId="77777777" w:rsidR="00661FB4" w:rsidRDefault="00661FB4" w:rsidP="00661FB4">
                  <w:pPr>
                    <w:spacing w:line="0" w:lineRule="atLeast"/>
                    <w:ind w:left="100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  <w:p w14:paraId="6DFE25B6" w14:textId="30974CD6" w:rsidR="00661FB4" w:rsidRPr="00DE74B7" w:rsidRDefault="00661FB4" w:rsidP="0039465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49F9B213" w14:textId="77777777" w:rsidR="00661FB4" w:rsidRPr="00DE74B7" w:rsidRDefault="00661FB4" w:rsidP="00661FB4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DE74B7" w:rsidRPr="00DE74B7" w14:paraId="081A1C55" w14:textId="77777777" w:rsidTr="00377117">
              <w:trPr>
                <w:trHeight w:val="286"/>
              </w:trPr>
              <w:tc>
                <w:tcPr>
                  <w:tcW w:w="1074" w:type="dxa"/>
                  <w:shd w:val="clear" w:color="auto" w:fill="auto"/>
                  <w:vAlign w:val="bottom"/>
                </w:tcPr>
                <w:p w14:paraId="76594537" w14:textId="77777777" w:rsidR="00DE74B7" w:rsidRPr="00DE74B7" w:rsidRDefault="00DE74B7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5968" w:type="dxa"/>
                  <w:shd w:val="clear" w:color="auto" w:fill="auto"/>
                  <w:vAlign w:val="bottom"/>
                </w:tcPr>
                <w:p w14:paraId="59C141FF" w14:textId="77777777" w:rsidR="00DE74B7" w:rsidRPr="00DE74B7" w:rsidRDefault="00DE74B7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1387" w:type="dxa"/>
                  <w:shd w:val="clear" w:color="auto" w:fill="auto"/>
                  <w:vAlign w:val="bottom"/>
                </w:tcPr>
                <w:p w14:paraId="660DA695" w14:textId="37170CA7" w:rsidR="00DE74B7" w:rsidRDefault="00DE74B7" w:rsidP="00394652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  <w:p w14:paraId="34BC7EE4" w14:textId="02020C82" w:rsidR="00DE74B7" w:rsidRPr="00DE74B7" w:rsidRDefault="00DE74B7" w:rsidP="00394652">
                  <w:pPr>
                    <w:spacing w:line="0" w:lineRule="atLeast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 w:rsidRPr="00DE74B7">
                    <w:rPr>
                      <w:rFonts w:asciiTheme="majorHAnsi" w:eastAsia="Times New Roman" w:hAnsiTheme="majorHAnsi"/>
                      <w:i/>
                      <w:szCs w:val="18"/>
                    </w:rPr>
                    <w:t>.</w:t>
                  </w: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3E5CC5B9" w14:textId="77777777" w:rsidR="00DE74B7" w:rsidRPr="00DE74B7" w:rsidRDefault="00DE74B7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DE74B7" w:rsidRPr="00DE74B7" w14:paraId="3EFBA93B" w14:textId="77777777" w:rsidTr="00377117">
              <w:trPr>
                <w:trHeight w:val="540"/>
              </w:trPr>
              <w:tc>
                <w:tcPr>
                  <w:tcW w:w="7042" w:type="dxa"/>
                  <w:gridSpan w:val="2"/>
                  <w:shd w:val="clear" w:color="auto" w:fill="auto"/>
                  <w:vAlign w:val="bottom"/>
                </w:tcPr>
                <w:p w14:paraId="49669CC1" w14:textId="5EBF8A6F" w:rsidR="00BE7E26" w:rsidRDefault="00BF3F39" w:rsidP="00EA12EC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May. 2020          </w:t>
                  </w:r>
                  <w:r w:rsidR="00BE7E26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D639DB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</w:t>
                  </w:r>
                  <w:r w:rsidR="00BE7E26">
                    <w:rPr>
                      <w:rFonts w:eastAsia="Calibri"/>
                      <w:b/>
                      <w:bCs/>
                      <w:szCs w:val="18"/>
                    </w:rPr>
                    <w:t>B</w:t>
                  </w:r>
                  <w:r w:rsidR="00BE7E26" w:rsidRPr="000D705B">
                    <w:rPr>
                      <w:rFonts w:eastAsia="Calibri"/>
                      <w:b/>
                      <w:bCs/>
                      <w:szCs w:val="18"/>
                    </w:rPr>
                    <w:t>LS Certification Course</w:t>
                  </w:r>
                </w:p>
                <w:p w14:paraId="00987BD9" w14:textId="0216F319" w:rsidR="00BE7E26" w:rsidRDefault="00BE7E26" w:rsidP="00EA12EC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                </w:t>
                  </w:r>
                  <w:r w:rsidR="003A4E79">
                    <w:rPr>
                      <w:rFonts w:eastAsia="Calibri"/>
                      <w:b/>
                      <w:bCs/>
                      <w:szCs w:val="18"/>
                    </w:rPr>
                    <w:t xml:space="preserve">   </w:t>
                  </w: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     </w:t>
                  </w:r>
                  <w:r w:rsidRPr="000C47D9">
                    <w:rPr>
                      <w:rFonts w:eastAsia="Calibri"/>
                      <w:i/>
                      <w:iCs/>
                      <w:szCs w:val="18"/>
                    </w:rPr>
                    <w:t>The Postgraduate Institute for</w:t>
                  </w:r>
                </w:p>
                <w:p w14:paraId="32D2CB76" w14:textId="7E7F36B3" w:rsidR="00DE74B7" w:rsidRDefault="00BE7E26" w:rsidP="00DE74B7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i/>
                      <w:iCs/>
                      <w:szCs w:val="18"/>
                    </w:rPr>
                    <w:t xml:space="preserve">                                                 </w:t>
                  </w:r>
                  <w:r w:rsidRPr="000C47D9">
                    <w:rPr>
                      <w:rFonts w:eastAsia="Calibri"/>
                      <w:i/>
                      <w:iCs/>
                      <w:szCs w:val="18"/>
                    </w:rPr>
                    <w:t xml:space="preserve"> Medicine PI</w:t>
                  </w:r>
                  <w:r>
                    <w:rPr>
                      <w:rFonts w:eastAsia="Calibri"/>
                      <w:i/>
                      <w:iCs/>
                      <w:szCs w:val="18"/>
                    </w:rPr>
                    <w:t>M/ NHCPS Online</w:t>
                  </w:r>
                </w:p>
                <w:p w14:paraId="71626085" w14:textId="77777777" w:rsidR="00562051" w:rsidRDefault="00562051" w:rsidP="00DE74B7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</w:p>
                <w:p w14:paraId="6CBD9F59" w14:textId="799A62F2" w:rsidR="00EF5C7F" w:rsidRPr="00DE74B7" w:rsidRDefault="00EF5C7F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1387" w:type="dxa"/>
                  <w:shd w:val="clear" w:color="auto" w:fill="auto"/>
                  <w:vAlign w:val="bottom"/>
                </w:tcPr>
                <w:p w14:paraId="41971B8F" w14:textId="240B9A16" w:rsidR="00DE74B7" w:rsidRPr="00DE74B7" w:rsidRDefault="00DE74B7" w:rsidP="0039465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5D090B19" w14:textId="77777777" w:rsidR="00DE74B7" w:rsidRPr="00DE74B7" w:rsidRDefault="00DE74B7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BC1C4C" w:rsidRPr="00DE74B7" w14:paraId="65DD8392" w14:textId="77777777" w:rsidTr="00BC1C4C">
              <w:trPr>
                <w:trHeight w:val="867"/>
              </w:trPr>
              <w:tc>
                <w:tcPr>
                  <w:tcW w:w="7042" w:type="dxa"/>
                  <w:gridSpan w:val="2"/>
                  <w:shd w:val="clear" w:color="auto" w:fill="auto"/>
                  <w:vAlign w:val="bottom"/>
                </w:tcPr>
                <w:p w14:paraId="15642694" w14:textId="0B40546A" w:rsidR="009A3672" w:rsidRPr="00354664" w:rsidRDefault="00BC1C4C" w:rsidP="00D74ABE">
                  <w:pPr>
                    <w:rPr>
                      <w:rFonts w:asciiTheme="majorHAnsi" w:eastAsia="Times New Roman" w:hAnsiTheme="majorHAnsi"/>
                      <w:b/>
                      <w:bCs/>
                      <w:szCs w:val="18"/>
                    </w:rPr>
                  </w:pPr>
                  <w:r w:rsidRPr="009A3672">
                    <w:rPr>
                      <w:rFonts w:eastAsia="Times New Roman"/>
                      <w:b/>
                      <w:bCs/>
                      <w:color w:val="C00000"/>
                      <w:szCs w:val="18"/>
                    </w:rPr>
                    <w:t>10-12 Oct. 2019</w:t>
                  </w:r>
                  <w:r w:rsidR="009A3672">
                    <w:rPr>
                      <w:rFonts w:eastAsia="Times New Roman"/>
                      <w:b/>
                      <w:bCs/>
                      <w:color w:val="C00000"/>
                      <w:szCs w:val="18"/>
                    </w:rPr>
                    <w:t xml:space="preserve">           </w:t>
                  </w:r>
                  <w:r w:rsidR="009A3672" w:rsidRPr="00354664">
                    <w:rPr>
                      <w:rFonts w:asciiTheme="majorHAnsi" w:eastAsia="Times New Roman" w:hAnsiTheme="majorHAnsi"/>
                      <w:b/>
                      <w:bCs/>
                      <w:szCs w:val="18"/>
                    </w:rPr>
                    <w:t>ASBD 12th Scientific Meeting</w:t>
                  </w:r>
                </w:p>
                <w:p w14:paraId="3E28A68D" w14:textId="476815D6" w:rsidR="009A3672" w:rsidRPr="00354664" w:rsidRDefault="009A3672" w:rsidP="00D74ABE">
                  <w:pPr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</w:pPr>
                  <w:r w:rsidRPr="00EF5C7F">
                    <w:rPr>
                      <w:rFonts w:asciiTheme="majorHAnsi" w:eastAsia="Times New Roman" w:hAnsiTheme="majorHAnsi"/>
                      <w:szCs w:val="18"/>
                    </w:rPr>
                    <w:t xml:space="preserve">                           </w:t>
                  </w:r>
                  <w:r w:rsidR="00562051">
                    <w:rPr>
                      <w:rFonts w:asciiTheme="majorHAnsi" w:eastAsia="Times New Roman" w:hAnsiTheme="majorHAnsi"/>
                      <w:szCs w:val="18"/>
                    </w:rPr>
                    <w:t xml:space="preserve">                    </w:t>
                  </w:r>
                  <w:r>
                    <w:rPr>
                      <w:rFonts w:asciiTheme="majorHAnsi" w:eastAsia="Times New Roman" w:hAnsiTheme="majorHAnsi"/>
                      <w:szCs w:val="18"/>
                    </w:rPr>
                    <w:t xml:space="preserve"> </w:t>
                  </w:r>
                  <w:r w:rsidRPr="00EF5C7F">
                    <w:rPr>
                      <w:rFonts w:asciiTheme="majorHAnsi" w:eastAsia="Times New Roman" w:hAnsiTheme="majorHAnsi"/>
                      <w:szCs w:val="18"/>
                    </w:rPr>
                    <w:t xml:space="preserve"> </w:t>
                  </w: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Australian Society for </w:t>
                  </w:r>
                  <w:r w:rsidR="006E12EF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>Br</w:t>
                  </w: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east </w:t>
                  </w:r>
                  <w:r w:rsidR="006E12EF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>D</w:t>
                  </w: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isease </w:t>
                  </w:r>
                </w:p>
                <w:p w14:paraId="388A3E33" w14:textId="7EAB3B86" w:rsidR="009A3672" w:rsidRPr="00354664" w:rsidRDefault="009A3672" w:rsidP="00D74ABE">
                  <w:pPr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</w:pP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                          </w:t>
                  </w:r>
                  <w:r w:rsidR="00562051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                   </w:t>
                  </w: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    RACV Royal Pines Resort </w:t>
                  </w:r>
                </w:p>
                <w:p w14:paraId="586D4821" w14:textId="032D5E16" w:rsidR="00BC1C4C" w:rsidRPr="009A3672" w:rsidRDefault="009A3672" w:rsidP="00EA12EC">
                  <w:pPr>
                    <w:spacing w:line="0" w:lineRule="atLeast"/>
                    <w:rPr>
                      <w:rFonts w:eastAsia="Times New Roman"/>
                      <w:b/>
                      <w:bCs/>
                      <w:color w:val="C00000"/>
                      <w:szCs w:val="18"/>
                    </w:rPr>
                  </w:pP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                             </w:t>
                  </w:r>
                  <w:r w:rsidR="00562051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                  </w:t>
                  </w:r>
                  <w:r w:rsidRPr="00354664">
                    <w:rPr>
                      <w:rFonts w:asciiTheme="majorHAnsi" w:eastAsia="Times New Roman" w:hAnsiTheme="majorHAnsi"/>
                      <w:i/>
                      <w:iCs/>
                      <w:szCs w:val="18"/>
                    </w:rPr>
                    <w:t xml:space="preserve"> Gold Coast, Queensland, Australia</w:t>
                  </w:r>
                </w:p>
              </w:tc>
              <w:tc>
                <w:tcPr>
                  <w:tcW w:w="1387" w:type="dxa"/>
                  <w:shd w:val="clear" w:color="auto" w:fill="auto"/>
                  <w:vAlign w:val="bottom"/>
                </w:tcPr>
                <w:p w14:paraId="7374F1A7" w14:textId="77777777" w:rsidR="00BC1C4C" w:rsidRPr="00DE74B7" w:rsidRDefault="00BC1C4C" w:rsidP="0039465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68678170" w14:textId="77777777" w:rsidR="00BC1C4C" w:rsidRPr="00DE74B7" w:rsidRDefault="00BC1C4C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DE74B7" w:rsidRPr="00DE74B7" w14:paraId="728A29BF" w14:textId="77777777" w:rsidTr="00377117">
              <w:trPr>
                <w:trHeight w:val="285"/>
              </w:trPr>
              <w:tc>
                <w:tcPr>
                  <w:tcW w:w="1074" w:type="dxa"/>
                  <w:shd w:val="clear" w:color="auto" w:fill="auto"/>
                  <w:vAlign w:val="bottom"/>
                </w:tcPr>
                <w:p w14:paraId="57980C88" w14:textId="77777777" w:rsidR="00DE74B7" w:rsidRPr="00DE74B7" w:rsidRDefault="00DE74B7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5968" w:type="dxa"/>
                  <w:shd w:val="clear" w:color="auto" w:fill="auto"/>
                  <w:vAlign w:val="bottom"/>
                </w:tcPr>
                <w:p w14:paraId="1F71B61A" w14:textId="3058F969" w:rsidR="005A5C63" w:rsidRPr="00DE74B7" w:rsidRDefault="009A1DCD" w:rsidP="005A5C63">
                  <w:pPr>
                    <w:rPr>
                      <w:rFonts w:asciiTheme="majorHAnsi" w:eastAsia="Times New Roman" w:hAnsiTheme="majorHAnsi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szCs w:val="18"/>
                    </w:rPr>
                    <w:t xml:space="preserve">            </w:t>
                  </w:r>
                  <w:r w:rsidR="00EF5C7F" w:rsidRPr="00EF5C7F">
                    <w:rPr>
                      <w:rFonts w:asciiTheme="majorHAnsi" w:eastAsia="Times New Roman" w:hAnsiTheme="majorHAnsi"/>
                      <w:szCs w:val="18"/>
                    </w:rPr>
                    <w:t xml:space="preserve">        </w:t>
                  </w:r>
                </w:p>
                <w:p w14:paraId="7F259DE9" w14:textId="510EEDAC" w:rsidR="00DE74B7" w:rsidRPr="00DE74B7" w:rsidRDefault="00DE74B7" w:rsidP="00DE74B7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  <w:tc>
                <w:tcPr>
                  <w:tcW w:w="1387" w:type="dxa"/>
                  <w:shd w:val="clear" w:color="auto" w:fill="auto"/>
                  <w:vAlign w:val="bottom"/>
                </w:tcPr>
                <w:p w14:paraId="38136AD5" w14:textId="182B2C63" w:rsidR="00DE74B7" w:rsidRDefault="00024998" w:rsidP="00DE74B7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</w:t>
                  </w:r>
                </w:p>
                <w:p w14:paraId="6127F20C" w14:textId="11DFAFFD" w:rsidR="00A678D8" w:rsidRPr="00DE74B7" w:rsidRDefault="00A678D8" w:rsidP="00DE74B7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547DA0AF" w14:textId="77777777" w:rsidR="00DE74B7" w:rsidRPr="00DE74B7" w:rsidRDefault="00DE74B7" w:rsidP="00DE74B7">
                  <w:pPr>
                    <w:spacing w:line="0" w:lineRule="atLeast"/>
                    <w:ind w:left="280"/>
                    <w:rPr>
                      <w:rFonts w:asciiTheme="majorHAnsi" w:eastAsia="Times New Roman" w:hAnsiTheme="majorHAnsi"/>
                      <w:i/>
                      <w:szCs w:val="18"/>
                    </w:rPr>
                  </w:pPr>
                  <w:r w:rsidRPr="00DE74B7">
                    <w:rPr>
                      <w:rFonts w:asciiTheme="majorHAnsi" w:eastAsia="Times New Roman" w:hAnsiTheme="majorHAnsi"/>
                      <w:i/>
                      <w:szCs w:val="18"/>
                    </w:rPr>
                    <w:t xml:space="preserve">  Zarqa, Jordan.</w:t>
                  </w:r>
                </w:p>
              </w:tc>
            </w:tr>
          </w:tbl>
          <w:p w14:paraId="39706BDD" w14:textId="77777777" w:rsidR="00DE74B7" w:rsidRPr="00DE74B7" w:rsidRDefault="00DE74B7" w:rsidP="00DE74B7">
            <w:pPr>
              <w:rPr>
                <w:rFonts w:asciiTheme="majorHAnsi" w:eastAsia="Times New Roman" w:hAnsiTheme="majorHAnsi"/>
                <w:szCs w:val="18"/>
              </w:rPr>
            </w:pPr>
          </w:p>
          <w:tbl>
            <w:tblPr>
              <w:tblW w:w="104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43"/>
              <w:gridCol w:w="877"/>
              <w:gridCol w:w="2480"/>
            </w:tblGrid>
            <w:tr w:rsidR="00DE74B7" w:rsidRPr="00DE74B7" w14:paraId="48DFFF69" w14:textId="77777777" w:rsidTr="00E323DD">
              <w:trPr>
                <w:trHeight w:val="546"/>
              </w:trPr>
              <w:tc>
                <w:tcPr>
                  <w:tcW w:w="7043" w:type="dxa"/>
                  <w:shd w:val="clear" w:color="auto" w:fill="auto"/>
                  <w:vAlign w:val="bottom"/>
                </w:tcPr>
                <w:p w14:paraId="3692B6A5" w14:textId="7D60036D" w:rsidR="0049503A" w:rsidRDefault="002D2904" w:rsidP="002D2904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bookmarkStart w:id="0" w:name="page3"/>
                  <w:bookmarkEnd w:id="0"/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9-10 Oct. 20</w:t>
                  </w:r>
                  <w:r w:rsidR="00BD7C6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19              </w:t>
                  </w:r>
                  <w:r w:rsidR="00BD7C65" w:rsidRPr="00B02F77">
                    <w:rPr>
                      <w:rFonts w:eastAsia="Calibri"/>
                      <w:b/>
                      <w:bCs/>
                      <w:szCs w:val="18"/>
                    </w:rPr>
                    <w:t>L</w:t>
                  </w:r>
                  <w:r w:rsidR="00900D9E">
                    <w:rPr>
                      <w:rFonts w:eastAsia="Calibri"/>
                      <w:b/>
                      <w:bCs/>
                      <w:szCs w:val="18"/>
                    </w:rPr>
                    <w:t>EVEL</w:t>
                  </w:r>
                  <w:r w:rsidR="00BD7C65" w:rsidRPr="00B02F77">
                    <w:rPr>
                      <w:rFonts w:eastAsia="Calibri"/>
                      <w:b/>
                      <w:bCs/>
                      <w:szCs w:val="18"/>
                    </w:rPr>
                    <w:t xml:space="preserve"> 2 </w:t>
                  </w:r>
                  <w:proofErr w:type="spellStart"/>
                  <w:r w:rsidR="00BD7C65" w:rsidRPr="00B02F77">
                    <w:rPr>
                      <w:rFonts w:eastAsia="Calibri"/>
                      <w:b/>
                      <w:bCs/>
                      <w:szCs w:val="18"/>
                    </w:rPr>
                    <w:t>Oncoplastics</w:t>
                  </w:r>
                  <w:proofErr w:type="spellEnd"/>
                  <w:r w:rsidR="00BD7C65" w:rsidRPr="00B02F77">
                    <w:rPr>
                      <w:rFonts w:eastAsia="Calibri"/>
                      <w:b/>
                      <w:bCs/>
                      <w:szCs w:val="18"/>
                    </w:rPr>
                    <w:t xml:space="preserve"> Breast Surgery Workshop</w:t>
                  </w:r>
                </w:p>
                <w:p w14:paraId="1D06CA4C" w14:textId="503DCBDE" w:rsidR="002C0E10" w:rsidRPr="00867BF0" w:rsidRDefault="0049503A" w:rsidP="00EA12EC">
                  <w:pPr>
                    <w:spacing w:line="270" w:lineRule="exac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     </w:t>
                  </w:r>
                  <w:r w:rsidR="002C0E10"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                     </w:t>
                  </w:r>
                  <w:r w:rsidR="002C0E10" w:rsidRPr="00867BF0">
                    <w:rPr>
                      <w:rFonts w:eastAsia="Calibri"/>
                      <w:i/>
                      <w:iCs/>
                      <w:szCs w:val="18"/>
                    </w:rPr>
                    <w:t>Sister Edith Education Centre Chermside</w:t>
                  </w:r>
                </w:p>
                <w:p w14:paraId="288B82FA" w14:textId="38F0CC07" w:rsidR="002C0E10" w:rsidRPr="00867BF0" w:rsidRDefault="002C0E10" w:rsidP="00EA12EC">
                  <w:pPr>
                    <w:spacing w:line="270" w:lineRule="exact"/>
                    <w:rPr>
                      <w:rFonts w:eastAsia="Calibri"/>
                      <w:i/>
                      <w:iCs/>
                      <w:szCs w:val="18"/>
                    </w:rPr>
                  </w:pPr>
                  <w:r w:rsidRPr="00867BF0">
                    <w:rPr>
                      <w:rFonts w:eastAsia="Calibri"/>
                      <w:szCs w:val="18"/>
                    </w:rPr>
                    <w:t xml:space="preserve">           </w:t>
                  </w:r>
                  <w:r>
                    <w:rPr>
                      <w:rFonts w:eastAsia="Calibri"/>
                      <w:szCs w:val="18"/>
                    </w:rPr>
                    <w:t xml:space="preserve"> </w:t>
                  </w:r>
                  <w:r w:rsidRPr="00867BF0">
                    <w:rPr>
                      <w:rFonts w:eastAsia="Calibri"/>
                      <w:szCs w:val="18"/>
                    </w:rPr>
                    <w:t xml:space="preserve"> </w:t>
                  </w:r>
                  <w:r>
                    <w:rPr>
                      <w:rFonts w:eastAsia="Calibri"/>
                      <w:szCs w:val="18"/>
                    </w:rPr>
                    <w:t xml:space="preserve">                    </w:t>
                  </w:r>
                  <w:r w:rsidR="00295C80">
                    <w:rPr>
                      <w:rFonts w:eastAsia="Calibri"/>
                      <w:szCs w:val="18"/>
                    </w:rPr>
                    <w:t xml:space="preserve">                 </w:t>
                  </w:r>
                  <w:r w:rsidRPr="00867BF0">
                    <w:rPr>
                      <w:rFonts w:eastAsia="Calibri"/>
                      <w:szCs w:val="18"/>
                    </w:rPr>
                    <w:t xml:space="preserve"> </w:t>
                  </w:r>
                  <w:proofErr w:type="spellStart"/>
                  <w:r w:rsidRPr="00867BF0">
                    <w:rPr>
                      <w:rFonts w:eastAsia="Calibri"/>
                      <w:i/>
                      <w:iCs/>
                      <w:szCs w:val="18"/>
                    </w:rPr>
                    <w:t>BreastSurgANZ</w:t>
                  </w:r>
                  <w:proofErr w:type="spellEnd"/>
                </w:p>
                <w:p w14:paraId="2F109F96" w14:textId="77777777" w:rsidR="00DE74B7" w:rsidRDefault="002C0E10" w:rsidP="002D2904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r w:rsidRPr="00867BF0">
                    <w:rPr>
                      <w:rFonts w:ascii="Calibri" w:eastAsia="Calibri" w:hAnsi="Calibri"/>
                      <w:sz w:val="22"/>
                    </w:rPr>
                    <w:t xml:space="preserve">             </w:t>
                  </w:r>
                  <w:r w:rsidR="00295C80">
                    <w:rPr>
                      <w:rFonts w:ascii="Calibri" w:eastAsia="Calibri" w:hAnsi="Calibri"/>
                      <w:sz w:val="22"/>
                    </w:rPr>
                    <w:t xml:space="preserve">                                     </w:t>
                  </w:r>
                  <w:r w:rsidRPr="00867BF0">
                    <w:rPr>
                      <w:rFonts w:ascii="Calibri" w:eastAsia="Calibri" w:hAnsi="Calibri"/>
                      <w:sz w:val="22"/>
                    </w:rPr>
                    <w:t xml:space="preserve"> </w:t>
                  </w:r>
                  <w:r w:rsidRPr="00867BF0">
                    <w:rPr>
                      <w:rFonts w:eastAsia="Calibri"/>
                      <w:i/>
                      <w:iCs/>
                      <w:szCs w:val="18"/>
                    </w:rPr>
                    <w:t>Brisbane, Australia</w:t>
                  </w:r>
                  <w:r w:rsidR="00BD7C65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</w:p>
                <w:p w14:paraId="28E6D148" w14:textId="5E95ACBC" w:rsidR="00DD7296" w:rsidRPr="00DE74B7" w:rsidRDefault="00DD7296" w:rsidP="002D2904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877" w:type="dxa"/>
                  <w:shd w:val="clear" w:color="auto" w:fill="auto"/>
                  <w:vAlign w:val="bottom"/>
                </w:tcPr>
                <w:p w14:paraId="39F78263" w14:textId="4A2DD5F7" w:rsidR="00DE74B7" w:rsidRPr="00B02F77" w:rsidRDefault="00D639DB" w:rsidP="00D639DB">
                  <w:pPr>
                    <w:spacing w:line="0" w:lineRule="atLeast"/>
                    <w:rPr>
                      <w:rFonts w:eastAsia="Times New Roman"/>
                      <w:b/>
                      <w:bCs/>
                      <w:w w:val="99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       </w:t>
                  </w:r>
                </w:p>
              </w:tc>
              <w:tc>
                <w:tcPr>
                  <w:tcW w:w="2480" w:type="dxa"/>
                  <w:shd w:val="clear" w:color="auto" w:fill="auto"/>
                  <w:vAlign w:val="bottom"/>
                </w:tcPr>
                <w:p w14:paraId="6751D186" w14:textId="77777777" w:rsidR="00DE74B7" w:rsidRPr="00DE74B7" w:rsidRDefault="00DE74B7" w:rsidP="00DE74B7">
                  <w:pPr>
                    <w:spacing w:line="0" w:lineRule="atLeast"/>
                    <w:jc w:val="righ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  <w:tr w:rsidR="00867BF0" w:rsidRPr="00DE74B7" w14:paraId="5DBDC50E" w14:textId="77777777" w:rsidTr="00E323DD">
              <w:trPr>
                <w:trHeight w:val="546"/>
              </w:trPr>
              <w:tc>
                <w:tcPr>
                  <w:tcW w:w="7043" w:type="dxa"/>
                  <w:shd w:val="clear" w:color="auto" w:fill="auto"/>
                  <w:vAlign w:val="bottom"/>
                </w:tcPr>
                <w:p w14:paraId="4432272C" w14:textId="4DFD91B8" w:rsidR="00867BF0" w:rsidRDefault="00C63F69" w:rsidP="002D2904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Aug. 20</w:t>
                  </w:r>
                  <w:r w:rsidR="00F43D57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19 </w:t>
                  </w:r>
                  <w:r w:rsidR="00BD7C6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EB361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BD7C6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49503A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</w:t>
                  </w:r>
                  <w:r w:rsidR="005C379A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</w:t>
                  </w:r>
                  <w:r w:rsidR="0049503A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4F123A" w:rsidRPr="00B02F77">
                    <w:rPr>
                      <w:rFonts w:eastAsia="Calibri"/>
                      <w:b/>
                      <w:bCs/>
                      <w:szCs w:val="18"/>
                    </w:rPr>
                    <w:t>L</w:t>
                  </w:r>
                  <w:r w:rsidR="00900D9E">
                    <w:rPr>
                      <w:rFonts w:eastAsia="Calibri"/>
                      <w:b/>
                      <w:bCs/>
                      <w:szCs w:val="18"/>
                    </w:rPr>
                    <w:t>EVEL</w:t>
                  </w:r>
                  <w:r w:rsidR="004F123A" w:rsidRPr="00B02F77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="0049503A">
                    <w:rPr>
                      <w:rFonts w:eastAsia="Calibri"/>
                      <w:b/>
                      <w:bCs/>
                      <w:szCs w:val="18"/>
                    </w:rPr>
                    <w:t>1</w:t>
                  </w:r>
                  <w:r w:rsidR="004F123A" w:rsidRPr="00B02F77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proofErr w:type="spellStart"/>
                  <w:r w:rsidR="004F123A" w:rsidRPr="00B02F77">
                    <w:rPr>
                      <w:rFonts w:eastAsia="Calibri"/>
                      <w:b/>
                      <w:bCs/>
                      <w:szCs w:val="18"/>
                    </w:rPr>
                    <w:t>Oncoplastics</w:t>
                  </w:r>
                  <w:proofErr w:type="spellEnd"/>
                  <w:r w:rsidR="004F123A" w:rsidRPr="00B02F77">
                    <w:rPr>
                      <w:rFonts w:eastAsia="Calibri"/>
                      <w:b/>
                      <w:bCs/>
                      <w:szCs w:val="18"/>
                    </w:rPr>
                    <w:t xml:space="preserve"> Breast Surgery Workshop</w:t>
                  </w:r>
                </w:p>
                <w:p w14:paraId="37A227A2" w14:textId="265D826E" w:rsidR="00026520" w:rsidRDefault="00295C80" w:rsidP="00EA12EC">
                  <w:pPr>
                    <w:pStyle w:val="ParaAttribute4"/>
                    <w:wordWrap w:val="0"/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="00026520">
                    <w:rPr>
                      <w:rFonts w:eastAsia="Calibri"/>
                      <w:b/>
                      <w:bCs/>
                      <w:szCs w:val="18"/>
                    </w:rPr>
                    <w:t xml:space="preserve">        </w:t>
                  </w:r>
                  <w:r w:rsidR="00B4199F"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        </w:t>
                  </w:r>
                  <w:r w:rsidR="00F74D20">
                    <w:rPr>
                      <w:rFonts w:eastAsia="Calibri"/>
                      <w:b/>
                      <w:bCs/>
                      <w:szCs w:val="18"/>
                    </w:rPr>
                    <w:t xml:space="preserve">        </w:t>
                  </w:r>
                  <w:r w:rsidR="00026520">
                    <w:rPr>
                      <w:rFonts w:eastAsia="Calibri"/>
                      <w:b/>
                      <w:bCs/>
                      <w:szCs w:val="18"/>
                    </w:rPr>
                    <w:t xml:space="preserve">  </w:t>
                  </w:r>
                  <w:r w:rsidR="00026520" w:rsidRPr="00026520"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>Crowne Plaza Hotel</w:t>
                  </w:r>
                </w:p>
                <w:p w14:paraId="6C617652" w14:textId="2905CBBA" w:rsidR="00F74D20" w:rsidRPr="00DA2C1A" w:rsidRDefault="00F74D20" w:rsidP="00EA12EC">
                  <w:pPr>
                    <w:pStyle w:val="ParaAttribute4"/>
                    <w:wordWrap w:val="0"/>
                    <w:rPr>
                      <w:rFonts w:asciiTheme="minorHAnsi" w:eastAsia="Calibri" w:hAnsiTheme="minorHAnsi"/>
                      <w:sz w:val="18"/>
                      <w:szCs w:val="18"/>
                    </w:rPr>
                  </w:pPr>
                  <w:r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                                         </w:t>
                  </w:r>
                  <w:r w:rsidR="00DA2C1A"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      </w:t>
                  </w:r>
                  <w:proofErr w:type="spellStart"/>
                  <w:r w:rsidRPr="00867BF0">
                    <w:rPr>
                      <w:rFonts w:asciiTheme="minorHAnsi" w:eastAsia="Calibri" w:hAnsiTheme="minorHAnsi"/>
                      <w:sz w:val="18"/>
                      <w:szCs w:val="18"/>
                    </w:rPr>
                    <w:t>BreastSurgANZ</w:t>
                  </w:r>
                  <w:proofErr w:type="spellEnd"/>
                </w:p>
                <w:p w14:paraId="10B997B9" w14:textId="74E80499" w:rsidR="00026520" w:rsidRDefault="00026520" w:rsidP="00EA12EC">
                  <w:pPr>
                    <w:pStyle w:val="ParaAttribute4"/>
                    <w:wordWrap w:val="0"/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           </w:t>
                  </w:r>
                  <w:r w:rsidR="00B4199F"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 </w:t>
                  </w:r>
                  <w:r w:rsidR="00B4199F"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                              </w:t>
                  </w:r>
                  <w:r w:rsidRPr="00026520"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 Queenstown, New Zealand</w:t>
                  </w:r>
                </w:p>
                <w:p w14:paraId="04054CE2" w14:textId="77777777" w:rsidR="00DF4634" w:rsidRPr="00026520" w:rsidRDefault="00DF4634" w:rsidP="00EA12EC">
                  <w:pPr>
                    <w:pStyle w:val="ParaAttribute4"/>
                    <w:wordWrap w:val="0"/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</w:pPr>
                </w:p>
                <w:p w14:paraId="206B2B6D" w14:textId="1B7D3565" w:rsidR="00DF4634" w:rsidRPr="00DF4634" w:rsidRDefault="00DF4634" w:rsidP="00DF4634">
                  <w:pPr>
                    <w:rPr>
                      <w:rFonts w:eastAsia="Calibri"/>
                      <w:b/>
                      <w:bCs/>
                      <w:szCs w:val="18"/>
                    </w:rPr>
                  </w:pPr>
                  <w:r w:rsidRPr="00656ABA">
                    <w:rPr>
                      <w:rFonts w:eastAsia="Calibri"/>
                      <w:b/>
                      <w:bCs/>
                      <w:color w:val="C00000"/>
                      <w:szCs w:val="18"/>
                    </w:rPr>
                    <w:t>6-10 May. 201</w:t>
                  </w:r>
                  <w:r w:rsidR="00656ABA">
                    <w:rPr>
                      <w:rFonts w:eastAsia="Calibri"/>
                      <w:b/>
                      <w:bCs/>
                      <w:color w:val="C00000"/>
                      <w:szCs w:val="18"/>
                    </w:rPr>
                    <w:t>9</w:t>
                  </w:r>
                  <w:r w:rsidRPr="0038218A">
                    <w:rPr>
                      <w:rFonts w:eastAsia="Calibri"/>
                      <w:b/>
                      <w:bCs/>
                      <w:color w:val="FF0000"/>
                      <w:szCs w:val="18"/>
                    </w:rPr>
                    <w:t xml:space="preserve"> </w:t>
                  </w:r>
                  <w:r w:rsidRPr="00DF4634">
                    <w:rPr>
                      <w:rFonts w:eastAsia="Calibri"/>
                      <w:b/>
                      <w:bCs/>
                      <w:szCs w:val="18"/>
                    </w:rPr>
                    <w:t xml:space="preserve">      </w:t>
                  </w:r>
                  <w:r w:rsidR="0043144A">
                    <w:rPr>
                      <w:rFonts w:eastAsia="Calibri"/>
                      <w:b/>
                      <w:bCs/>
                      <w:szCs w:val="18"/>
                    </w:rPr>
                    <w:t xml:space="preserve">   </w:t>
                  </w:r>
                  <w:r w:rsidRPr="00DF4634">
                    <w:rPr>
                      <w:rFonts w:eastAsia="Calibri"/>
                      <w:b/>
                      <w:bCs/>
                      <w:szCs w:val="18"/>
                    </w:rPr>
                    <w:t xml:space="preserve">  Royal Australian college of Surgeons</w:t>
                  </w:r>
                </w:p>
                <w:p w14:paraId="4A6DB70F" w14:textId="5B937B92" w:rsidR="00DF4634" w:rsidRPr="00DF4634" w:rsidRDefault="00DF4634" w:rsidP="00DF4634">
                  <w:pPr>
                    <w:rPr>
                      <w:rFonts w:eastAsia="Calibri"/>
                      <w:i/>
                      <w:iCs/>
                      <w:szCs w:val="18"/>
                    </w:rPr>
                  </w:pPr>
                  <w:r w:rsidRPr="00DF4634"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                </w:t>
                  </w:r>
                  <w:r w:rsidR="0043144A">
                    <w:rPr>
                      <w:rFonts w:eastAsia="Calibri"/>
                      <w:b/>
                      <w:bCs/>
                      <w:szCs w:val="18"/>
                    </w:rPr>
                    <w:t xml:space="preserve">          </w:t>
                  </w:r>
                  <w:r w:rsidRPr="00DF4634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Pr="00DF4634">
                    <w:rPr>
                      <w:rFonts w:eastAsia="Calibri"/>
                      <w:i/>
                      <w:iCs/>
                      <w:szCs w:val="18"/>
                    </w:rPr>
                    <w:t>88th Annual Scientific Congress</w:t>
                  </w:r>
                </w:p>
                <w:p w14:paraId="6E1498B5" w14:textId="1965B24B" w:rsidR="00DF4634" w:rsidRPr="00DF4634" w:rsidRDefault="00DF4634" w:rsidP="00DF4634">
                  <w:pPr>
                    <w:rPr>
                      <w:rFonts w:eastAsia="Calibri"/>
                      <w:i/>
                      <w:iCs/>
                      <w:szCs w:val="18"/>
                    </w:rPr>
                  </w:pPr>
                  <w:r w:rsidRPr="00DF4634">
                    <w:rPr>
                      <w:rFonts w:eastAsia="Calibri"/>
                      <w:i/>
                      <w:iCs/>
                      <w:szCs w:val="18"/>
                    </w:rPr>
                    <w:t xml:space="preserve">                                       </w:t>
                  </w:r>
                  <w:r w:rsidR="0043144A">
                    <w:rPr>
                      <w:rFonts w:eastAsia="Calibri"/>
                      <w:i/>
                      <w:iCs/>
                      <w:szCs w:val="18"/>
                    </w:rPr>
                    <w:t xml:space="preserve">           </w:t>
                  </w:r>
                  <w:r w:rsidRPr="00DF4634">
                    <w:rPr>
                      <w:rFonts w:eastAsia="Calibri"/>
                      <w:i/>
                      <w:iCs/>
                      <w:szCs w:val="18"/>
                    </w:rPr>
                    <w:t>Centara grand &amp; Bangkok Convention Centre</w:t>
                  </w:r>
                </w:p>
                <w:p w14:paraId="5ECED5BF" w14:textId="11122666" w:rsidR="00295C80" w:rsidRPr="00DF4634" w:rsidRDefault="00DF4634" w:rsidP="002D2904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 w:rsidRPr="00DF4634">
                    <w:rPr>
                      <w:rFonts w:eastAsia="Calibri"/>
                      <w:i/>
                      <w:iCs/>
                      <w:szCs w:val="18"/>
                    </w:rPr>
                    <w:t xml:space="preserve">                                        </w:t>
                  </w:r>
                  <w:r w:rsidR="0043144A">
                    <w:rPr>
                      <w:rFonts w:eastAsia="Calibri"/>
                      <w:i/>
                      <w:iCs/>
                      <w:szCs w:val="18"/>
                    </w:rPr>
                    <w:t xml:space="preserve">          </w:t>
                  </w:r>
                  <w:r w:rsidRPr="00DF4634">
                    <w:rPr>
                      <w:rFonts w:eastAsia="Calibri"/>
                      <w:i/>
                      <w:iCs/>
                      <w:szCs w:val="18"/>
                    </w:rPr>
                    <w:t>Bangkok, Thailand</w:t>
                  </w:r>
                </w:p>
                <w:p w14:paraId="0828E811" w14:textId="15F2DE0A" w:rsidR="00E323DD" w:rsidRDefault="00E323DD" w:rsidP="002D2904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  <w:tc>
                <w:tcPr>
                  <w:tcW w:w="877" w:type="dxa"/>
                  <w:shd w:val="clear" w:color="auto" w:fill="auto"/>
                  <w:vAlign w:val="bottom"/>
                </w:tcPr>
                <w:p w14:paraId="245B858E" w14:textId="77777777" w:rsidR="00867BF0" w:rsidRDefault="00867BF0" w:rsidP="00D639DB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80" w:type="dxa"/>
                  <w:shd w:val="clear" w:color="auto" w:fill="auto"/>
                  <w:vAlign w:val="bottom"/>
                </w:tcPr>
                <w:p w14:paraId="661F66F5" w14:textId="77777777" w:rsidR="00867BF0" w:rsidRPr="00DE74B7" w:rsidRDefault="00867BF0" w:rsidP="00DE74B7">
                  <w:pPr>
                    <w:spacing w:line="0" w:lineRule="atLeast"/>
                    <w:jc w:val="righ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  <w:tr w:rsidR="000E216B" w:rsidRPr="00DE74B7" w14:paraId="1E54D9EE" w14:textId="77777777" w:rsidTr="00E323DD">
              <w:trPr>
                <w:trHeight w:val="546"/>
              </w:trPr>
              <w:tc>
                <w:tcPr>
                  <w:tcW w:w="7043" w:type="dxa"/>
                  <w:shd w:val="clear" w:color="auto" w:fill="auto"/>
                  <w:vAlign w:val="bottom"/>
                </w:tcPr>
                <w:p w14:paraId="2CF91A23" w14:textId="7A7959B4" w:rsidR="000E216B" w:rsidRDefault="00F64DEA" w:rsidP="002D2904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Mar. 2019</w:t>
                  </w:r>
                  <w:r w:rsidR="00690066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</w:t>
                  </w:r>
                  <w:r w:rsidR="00EB361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690066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</w:t>
                  </w:r>
                  <w:r w:rsidR="0043144A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</w:t>
                  </w:r>
                  <w:r w:rsidR="00504940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690066" w:rsidRPr="00504940">
                    <w:rPr>
                      <w:rFonts w:eastAsia="Calibri"/>
                      <w:b/>
                      <w:bCs/>
                      <w:szCs w:val="18"/>
                    </w:rPr>
                    <w:t>Applied Ultrasound for Breast surgeon and clinician</w:t>
                  </w:r>
                </w:p>
                <w:p w14:paraId="0BD88A12" w14:textId="44273289" w:rsidR="00A908CD" w:rsidRPr="0064471B" w:rsidRDefault="00A908CD" w:rsidP="00EA12EC">
                  <w:pPr>
                    <w:pStyle w:val="ParaAttribute4"/>
                    <w:wordWrap w:val="0"/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      </w:t>
                  </w:r>
                  <w:r w:rsidR="0064471B"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            </w:t>
                  </w:r>
                  <w:r w:rsidR="00C70423">
                    <w:rPr>
                      <w:rFonts w:eastAsia="Calibri"/>
                      <w:b/>
                      <w:bCs/>
                      <w:szCs w:val="18"/>
                    </w:rPr>
                    <w:t xml:space="preserve"> </w:t>
                  </w:r>
                  <w:r w:rsidR="0064471B">
                    <w:rPr>
                      <w:rFonts w:eastAsia="Calibri"/>
                      <w:b/>
                      <w:bCs/>
                      <w:szCs w:val="18"/>
                    </w:rPr>
                    <w:t xml:space="preserve">  </w:t>
                  </w:r>
                  <w:r w:rsidR="0043144A">
                    <w:rPr>
                      <w:rFonts w:eastAsia="Calibri"/>
                      <w:b/>
                      <w:bCs/>
                      <w:szCs w:val="18"/>
                    </w:rPr>
                    <w:t xml:space="preserve">    </w:t>
                  </w:r>
                  <w:r w:rsidRPr="0064471B">
                    <w:rPr>
                      <w:rFonts w:asciiTheme="minorHAnsi" w:eastAsia="Calibri" w:hAnsiTheme="minorHAnsi"/>
                      <w:i/>
                      <w:iCs/>
                      <w:sz w:val="18"/>
                      <w:szCs w:val="18"/>
                    </w:rPr>
                    <w:t xml:space="preserve">Australian Society for breast disease </w:t>
                  </w:r>
                </w:p>
                <w:p w14:paraId="3EA1B489" w14:textId="0B160924" w:rsidR="00A908CD" w:rsidRDefault="0064471B" w:rsidP="002D2904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i/>
                      <w:iCs/>
                      <w:szCs w:val="18"/>
                    </w:rPr>
                    <w:t xml:space="preserve">                                          </w:t>
                  </w:r>
                  <w:r w:rsidR="00C70423">
                    <w:rPr>
                      <w:rFonts w:eastAsia="Calibri"/>
                      <w:i/>
                      <w:iCs/>
                      <w:szCs w:val="18"/>
                    </w:rPr>
                    <w:t xml:space="preserve">  </w:t>
                  </w:r>
                  <w:r w:rsidR="0043144A">
                    <w:rPr>
                      <w:rFonts w:eastAsia="Calibri"/>
                      <w:i/>
                      <w:iCs/>
                      <w:szCs w:val="18"/>
                    </w:rPr>
                    <w:t xml:space="preserve">    </w:t>
                  </w:r>
                  <w:r w:rsidR="00C70423">
                    <w:rPr>
                      <w:rFonts w:eastAsia="Calibri"/>
                      <w:i/>
                      <w:iCs/>
                      <w:szCs w:val="18"/>
                    </w:rPr>
                    <w:t xml:space="preserve"> </w:t>
                  </w:r>
                  <w:r w:rsidR="00A908CD" w:rsidRPr="0064471B">
                    <w:rPr>
                      <w:rFonts w:eastAsia="Calibri"/>
                      <w:i/>
                      <w:iCs/>
                      <w:szCs w:val="18"/>
                    </w:rPr>
                    <w:t xml:space="preserve">Melbourne, Australia </w:t>
                  </w:r>
                </w:p>
                <w:p w14:paraId="128DE934" w14:textId="77777777" w:rsidR="00B453AF" w:rsidRPr="0064471B" w:rsidRDefault="00B453AF" w:rsidP="002D2904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</w:p>
                <w:p w14:paraId="7FDE4805" w14:textId="6B6C8E73" w:rsidR="00A908CD" w:rsidRDefault="00A908CD" w:rsidP="002D2904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  <w:tc>
                <w:tcPr>
                  <w:tcW w:w="877" w:type="dxa"/>
                  <w:shd w:val="clear" w:color="auto" w:fill="auto"/>
                  <w:vAlign w:val="bottom"/>
                </w:tcPr>
                <w:p w14:paraId="0D7DF2D0" w14:textId="77777777" w:rsidR="000E216B" w:rsidRDefault="000E216B" w:rsidP="00D639DB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80" w:type="dxa"/>
                  <w:shd w:val="clear" w:color="auto" w:fill="auto"/>
                  <w:vAlign w:val="bottom"/>
                </w:tcPr>
                <w:p w14:paraId="33D8C6F1" w14:textId="77777777" w:rsidR="000E216B" w:rsidRPr="00DE74B7" w:rsidRDefault="000E216B" w:rsidP="00DE74B7">
                  <w:pPr>
                    <w:spacing w:line="0" w:lineRule="atLeast"/>
                    <w:jc w:val="righ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  <w:tr w:rsidR="00C70423" w:rsidRPr="00DE74B7" w14:paraId="3F4C0F64" w14:textId="77777777" w:rsidTr="00E323DD">
              <w:trPr>
                <w:trHeight w:val="546"/>
              </w:trPr>
              <w:tc>
                <w:tcPr>
                  <w:tcW w:w="7043" w:type="dxa"/>
                  <w:shd w:val="clear" w:color="auto" w:fill="auto"/>
                  <w:vAlign w:val="bottom"/>
                </w:tcPr>
                <w:p w14:paraId="73BDC42E" w14:textId="0EB3B5DD" w:rsidR="00871F2E" w:rsidRDefault="008923D0" w:rsidP="00871F2E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Mar. 201</w:t>
                  </w:r>
                  <w:r w:rsidR="00746A93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9 </w:t>
                  </w:r>
                  <w:r w:rsidR="00A31659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               </w:t>
                  </w:r>
                  <w:r w:rsidR="0043144A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Pr="00871F2E">
                    <w:rPr>
                      <w:rFonts w:eastAsia="Calibri"/>
                      <w:b/>
                      <w:bCs/>
                      <w:szCs w:val="18"/>
                    </w:rPr>
                    <w:t>Communication skills workshop</w:t>
                  </w:r>
                </w:p>
                <w:p w14:paraId="2A837742" w14:textId="73259689" w:rsidR="00871F2E" w:rsidRPr="0064471B" w:rsidRDefault="00871F2E" w:rsidP="00EA12EC">
                  <w:pPr>
                    <w:pStyle w:val="Date"/>
                    <w:wordWrap w:val="0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b/>
                      <w:bCs/>
                      <w:szCs w:val="18"/>
                    </w:rPr>
                    <w:t xml:space="preserve">            </w:t>
                  </w:r>
                  <w:r w:rsidR="008D020A">
                    <w:rPr>
                      <w:rFonts w:eastAsia="Calibri"/>
                      <w:b/>
                      <w:bCs/>
                      <w:szCs w:val="18"/>
                    </w:rPr>
                    <w:t xml:space="preserve">                                </w:t>
                  </w:r>
                  <w:r w:rsidR="0043144A">
                    <w:rPr>
                      <w:rFonts w:eastAsia="Calibri"/>
                      <w:b/>
                      <w:bCs/>
                      <w:szCs w:val="18"/>
                    </w:rPr>
                    <w:t xml:space="preserve">     </w:t>
                  </w:r>
                  <w:r w:rsidRPr="0064471B">
                    <w:rPr>
                      <w:rFonts w:eastAsia="Calibri"/>
                      <w:i/>
                      <w:iCs/>
                      <w:szCs w:val="18"/>
                    </w:rPr>
                    <w:t xml:space="preserve">Australian Society for breast disease </w:t>
                  </w:r>
                </w:p>
                <w:p w14:paraId="667DC302" w14:textId="79B35EE8" w:rsidR="00871F2E" w:rsidRDefault="00871F2E" w:rsidP="00871F2E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  <w:r>
                    <w:rPr>
                      <w:rFonts w:eastAsia="Calibri"/>
                      <w:i/>
                      <w:iCs/>
                      <w:szCs w:val="18"/>
                    </w:rPr>
                    <w:t xml:space="preserve">                                            </w:t>
                  </w:r>
                  <w:r w:rsidR="0043144A">
                    <w:rPr>
                      <w:rFonts w:eastAsia="Calibri"/>
                      <w:i/>
                      <w:iCs/>
                      <w:szCs w:val="18"/>
                    </w:rPr>
                    <w:t xml:space="preserve">    </w:t>
                  </w:r>
                  <w:r>
                    <w:rPr>
                      <w:rFonts w:eastAsia="Calibri"/>
                      <w:i/>
                      <w:iCs/>
                      <w:szCs w:val="18"/>
                    </w:rPr>
                    <w:t xml:space="preserve"> </w:t>
                  </w:r>
                  <w:r w:rsidRPr="0064471B">
                    <w:rPr>
                      <w:rFonts w:eastAsia="Calibri"/>
                      <w:i/>
                      <w:iCs/>
                      <w:szCs w:val="18"/>
                    </w:rPr>
                    <w:t>Melbourne, Australia</w:t>
                  </w:r>
                </w:p>
                <w:p w14:paraId="32BDE447" w14:textId="77777777" w:rsidR="00B453AF" w:rsidRDefault="00B453AF" w:rsidP="00871F2E">
                  <w:pPr>
                    <w:spacing w:line="0" w:lineRule="atLeast"/>
                    <w:rPr>
                      <w:rFonts w:eastAsia="Calibri"/>
                      <w:i/>
                      <w:iCs/>
                      <w:szCs w:val="18"/>
                    </w:rPr>
                  </w:pPr>
                </w:p>
                <w:p w14:paraId="278A0D8A" w14:textId="01AF0776" w:rsidR="00B453AF" w:rsidRPr="00871F2E" w:rsidRDefault="00B453AF" w:rsidP="00871F2E">
                  <w:pPr>
                    <w:spacing w:line="0" w:lineRule="atLeast"/>
                    <w:rPr>
                      <w:rFonts w:eastAsia="Calibri"/>
                      <w:b/>
                      <w:bCs/>
                      <w:szCs w:val="18"/>
                    </w:rPr>
                  </w:pPr>
                </w:p>
              </w:tc>
              <w:tc>
                <w:tcPr>
                  <w:tcW w:w="877" w:type="dxa"/>
                  <w:shd w:val="clear" w:color="auto" w:fill="auto"/>
                  <w:vAlign w:val="bottom"/>
                </w:tcPr>
                <w:p w14:paraId="76361BF4" w14:textId="77777777" w:rsidR="00C70423" w:rsidRDefault="00C70423" w:rsidP="00D639DB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80" w:type="dxa"/>
                  <w:shd w:val="clear" w:color="auto" w:fill="auto"/>
                  <w:vAlign w:val="bottom"/>
                </w:tcPr>
                <w:p w14:paraId="14DB6205" w14:textId="77777777" w:rsidR="00C70423" w:rsidRPr="00DE74B7" w:rsidRDefault="00C70423" w:rsidP="00DE74B7">
                  <w:pPr>
                    <w:spacing w:line="0" w:lineRule="atLeast"/>
                    <w:jc w:val="righ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  <w:tr w:rsidR="008D020A" w:rsidRPr="00DE74B7" w14:paraId="31CB1413" w14:textId="77777777" w:rsidTr="00E323DD">
              <w:trPr>
                <w:trHeight w:val="546"/>
              </w:trPr>
              <w:tc>
                <w:tcPr>
                  <w:tcW w:w="7043" w:type="dxa"/>
                  <w:shd w:val="clear" w:color="auto" w:fill="auto"/>
                  <w:vAlign w:val="bottom"/>
                </w:tcPr>
                <w:p w14:paraId="597C210D" w14:textId="2FDCF24D" w:rsidR="008D020A" w:rsidRDefault="008D020A" w:rsidP="00871F2E">
                  <w:pPr>
                    <w:spacing w:line="0" w:lineRule="atLeast"/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Aug.</w:t>
                  </w:r>
                  <w:r w:rsidR="00185C7D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2018                  </w:t>
                  </w:r>
                  <w:r w:rsidR="00B453AF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 </w:t>
                  </w:r>
                  <w:r w:rsidR="00185C7D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 </w:t>
                  </w:r>
                  <w:r w:rsidR="00185C7D" w:rsidRPr="00A31659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Fat transfer and breast </w:t>
                  </w:r>
                  <w:proofErr w:type="spellStart"/>
                  <w:r w:rsidR="00185C7D" w:rsidRPr="00A31659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>lipomodelling</w:t>
                  </w:r>
                  <w:proofErr w:type="spellEnd"/>
                  <w:r w:rsidR="00185C7D" w:rsidRPr="00A31659">
                    <w:rPr>
                      <w:rStyle w:val="CharAttribute1"/>
                      <w:rFonts w:asciiTheme="minorHAnsi"/>
                      <w:b/>
                      <w:bCs/>
                      <w:sz w:val="18"/>
                      <w:szCs w:val="18"/>
                    </w:rPr>
                    <w:t xml:space="preserve"> technique</w:t>
                  </w:r>
                </w:p>
                <w:p w14:paraId="38C959D1" w14:textId="0B2C069B" w:rsidR="00746A93" w:rsidRPr="009E6A19" w:rsidRDefault="00746A93" w:rsidP="00871F2E">
                  <w:pPr>
                    <w:spacing w:line="0" w:lineRule="atLeast"/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Style w:val="CharAttribute1"/>
                      <w:rFonts w:asciiTheme="minorHAnsi"/>
                      <w:bCs/>
                    </w:rPr>
                    <w:t xml:space="preserve">         </w:t>
                  </w:r>
                  <w:r w:rsidR="004138D1">
                    <w:rPr>
                      <w:rStyle w:val="CharAttribute1"/>
                      <w:rFonts w:asciiTheme="minorHAnsi"/>
                      <w:bCs/>
                    </w:rPr>
                    <w:t xml:space="preserve">                       </w:t>
                  </w:r>
                  <w:r>
                    <w:rPr>
                      <w:rStyle w:val="CharAttribute1"/>
                      <w:rFonts w:asciiTheme="minorHAnsi"/>
                      <w:bCs/>
                    </w:rPr>
                    <w:t xml:space="preserve">   </w:t>
                  </w:r>
                  <w:r w:rsidR="0043144A">
                    <w:rPr>
                      <w:rStyle w:val="CharAttribute1"/>
                      <w:rFonts w:asciiTheme="minorHAnsi"/>
                      <w:bCs/>
                    </w:rPr>
                    <w:t xml:space="preserve">  </w:t>
                  </w:r>
                  <w:r>
                    <w:rPr>
                      <w:rStyle w:val="CharAttribute1"/>
                      <w:rFonts w:asciiTheme="minorHAnsi"/>
                      <w:bCs/>
                    </w:rPr>
                    <w:t xml:space="preserve"> </w:t>
                  </w:r>
                  <w:r w:rsidRPr="009E6A1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ADIP sculpt</w:t>
                  </w:r>
                </w:p>
                <w:p w14:paraId="653A30E8" w14:textId="3A4E8C49" w:rsidR="004138D1" w:rsidRDefault="004138D1" w:rsidP="00871F2E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 w:rsidRPr="009E6A19">
                    <w:rPr>
                      <w:rFonts w:eastAsia="Times New Roman"/>
                      <w:i/>
                      <w:iCs/>
                      <w:color w:val="C00000"/>
                      <w:szCs w:val="18"/>
                    </w:rPr>
                    <w:t xml:space="preserve">     </w:t>
                  </w:r>
                  <w:r w:rsidR="009E6A19" w:rsidRPr="009E6A19">
                    <w:rPr>
                      <w:rFonts w:eastAsia="Times New Roman"/>
                      <w:i/>
                      <w:iCs/>
                      <w:color w:val="C00000"/>
                      <w:szCs w:val="18"/>
                    </w:rPr>
                    <w:t xml:space="preserve">                                      </w:t>
                  </w:r>
                  <w:r w:rsidR="0043144A">
                    <w:rPr>
                      <w:rFonts w:eastAsia="Times New Roman"/>
                      <w:i/>
                      <w:iCs/>
                      <w:color w:val="C00000"/>
                      <w:szCs w:val="18"/>
                    </w:rPr>
                    <w:t xml:space="preserve">  </w:t>
                  </w:r>
                  <w:r w:rsidR="009E6A19" w:rsidRPr="009E6A19">
                    <w:rPr>
                      <w:rFonts w:eastAsia="Times New Roman"/>
                      <w:i/>
                      <w:iCs/>
                      <w:color w:val="C00000"/>
                      <w:szCs w:val="18"/>
                    </w:rPr>
                    <w:t xml:space="preserve"> </w:t>
                  </w:r>
                  <w:r w:rsidR="009E6A19" w:rsidRPr="009E6A19">
                    <w:rPr>
                      <w:rStyle w:val="CharAttribute1"/>
                      <w:rFonts w:asciiTheme="minorHAnsi"/>
                      <w:i/>
                      <w:iCs/>
                      <w:sz w:val="18"/>
                      <w:szCs w:val="18"/>
                    </w:rPr>
                    <w:t>Sydney, Australia</w:t>
                  </w:r>
                </w:p>
              </w:tc>
              <w:tc>
                <w:tcPr>
                  <w:tcW w:w="877" w:type="dxa"/>
                  <w:shd w:val="clear" w:color="auto" w:fill="auto"/>
                  <w:vAlign w:val="bottom"/>
                </w:tcPr>
                <w:p w14:paraId="04732DBE" w14:textId="77777777" w:rsidR="008D020A" w:rsidRDefault="008D020A" w:rsidP="00D639DB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80" w:type="dxa"/>
                  <w:shd w:val="clear" w:color="auto" w:fill="auto"/>
                  <w:vAlign w:val="bottom"/>
                </w:tcPr>
                <w:p w14:paraId="51AE965B" w14:textId="77777777" w:rsidR="008D020A" w:rsidRPr="00DE74B7" w:rsidRDefault="008D020A" w:rsidP="00DE74B7">
                  <w:pPr>
                    <w:spacing w:line="0" w:lineRule="atLeast"/>
                    <w:jc w:val="righ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</w:tbl>
          <w:p w14:paraId="03EAD410" w14:textId="78BF9027" w:rsidR="00AA071D" w:rsidRDefault="00AA071D" w:rsidP="00AA071D"/>
          <w:p w14:paraId="680A22E6" w14:textId="67E9BFC6" w:rsidR="00297EF9" w:rsidRDefault="00297EF9" w:rsidP="00AA071D"/>
          <w:p w14:paraId="0D6EF031" w14:textId="7401326F" w:rsidR="00297EF9" w:rsidRDefault="00297EF9" w:rsidP="00AA071D"/>
          <w:p w14:paraId="1C13B386" w14:textId="287B35FE" w:rsidR="00297EF9" w:rsidRPr="00AA071D" w:rsidRDefault="00297EF9" w:rsidP="008664AF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 xml:space="preserve">WEBINARS </w:t>
            </w:r>
          </w:p>
          <w:p w14:paraId="2D512E11" w14:textId="323A5C49" w:rsidR="00192833" w:rsidRPr="0096106D" w:rsidRDefault="00E528B4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  <w:rtl/>
                <w:lang w:val="en-AU"/>
              </w:rPr>
            </w:pPr>
            <w:r>
              <w:rPr>
                <w:b/>
                <w:bCs/>
                <w:color w:val="C00000"/>
              </w:rPr>
              <w:t xml:space="preserve">29 </w:t>
            </w:r>
            <w:r w:rsidR="00891B21">
              <w:rPr>
                <w:b/>
                <w:bCs/>
                <w:color w:val="C00000"/>
              </w:rPr>
              <w:t xml:space="preserve">April, 2023.    </w:t>
            </w:r>
            <w:r w:rsidR="00EF0ED8">
              <w:rPr>
                <w:b/>
                <w:bCs/>
                <w:color w:val="C00000"/>
              </w:rPr>
              <w:t xml:space="preserve"> </w:t>
            </w:r>
            <w:r w:rsidR="00891B21">
              <w:rPr>
                <w:b/>
                <w:bCs/>
                <w:color w:val="C00000"/>
              </w:rPr>
              <w:t xml:space="preserve">       </w:t>
            </w:r>
            <w:r w:rsidR="00891B21" w:rsidRPr="0096106D">
              <w:rPr>
                <w:color w:val="000000" w:themeColor="text1"/>
              </w:rPr>
              <w:t>HER2 positive disease, By the iBreast Book.</w:t>
            </w:r>
          </w:p>
          <w:p w14:paraId="148595C0" w14:textId="7C8B74F0" w:rsidR="00E15053" w:rsidRPr="0096106D" w:rsidRDefault="00E15053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>25 March, 2023</w:t>
            </w:r>
            <w:r w:rsidR="00EF0ED8">
              <w:rPr>
                <w:b/>
                <w:bCs/>
                <w:color w:val="C00000"/>
              </w:rPr>
              <w:t xml:space="preserve">  </w:t>
            </w:r>
            <w:r>
              <w:rPr>
                <w:b/>
                <w:bCs/>
                <w:color w:val="C00000"/>
              </w:rPr>
              <w:t xml:space="preserve">        </w:t>
            </w:r>
            <w:r w:rsidRPr="0096106D">
              <w:rPr>
                <w:color w:val="000000" w:themeColor="text1"/>
              </w:rPr>
              <w:t>Save the nipple</w:t>
            </w:r>
            <w:r w:rsidR="009451D2" w:rsidRPr="0096106D">
              <w:rPr>
                <w:color w:val="000000" w:themeColor="text1"/>
              </w:rPr>
              <w:t xml:space="preserve">, By the iBreast Book and GReTA. </w:t>
            </w:r>
          </w:p>
          <w:p w14:paraId="134DE092" w14:textId="22042284" w:rsidR="006B4DEB" w:rsidRPr="0096106D" w:rsidRDefault="001E5989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>25 February, 2023.</w:t>
            </w:r>
            <w:r w:rsidR="00EF0ED8">
              <w:rPr>
                <w:b/>
                <w:bCs/>
                <w:color w:val="C00000"/>
              </w:rPr>
              <w:t xml:space="preserve"> </w:t>
            </w:r>
            <w:r>
              <w:rPr>
                <w:b/>
                <w:bCs/>
                <w:color w:val="C00000"/>
              </w:rPr>
              <w:t xml:space="preserve">    </w:t>
            </w:r>
            <w:r w:rsidRPr="0096106D">
              <w:rPr>
                <w:color w:val="000000" w:themeColor="text1"/>
              </w:rPr>
              <w:t>Chest wall perforator flap revisited,</w:t>
            </w:r>
            <w:r w:rsidR="007931FC" w:rsidRPr="0096106D">
              <w:rPr>
                <w:color w:val="000000" w:themeColor="text1"/>
              </w:rPr>
              <w:t xml:space="preserve"> By Breast</w:t>
            </w:r>
            <w:r w:rsidR="00000455" w:rsidRPr="0096106D">
              <w:rPr>
                <w:color w:val="000000" w:themeColor="text1"/>
              </w:rPr>
              <w:t xml:space="preserve"> Surgeons</w:t>
            </w:r>
            <w:r w:rsidR="00000455">
              <w:rPr>
                <w:b/>
                <w:bCs/>
                <w:color w:val="C00000"/>
              </w:rPr>
              <w:t xml:space="preserve"> </w:t>
            </w:r>
            <w:r w:rsidR="00000455" w:rsidRPr="0096106D">
              <w:rPr>
                <w:color w:val="000000" w:themeColor="text1"/>
              </w:rPr>
              <w:t xml:space="preserve">ANZ, </w:t>
            </w:r>
            <w:proofErr w:type="spellStart"/>
            <w:r w:rsidR="00000455" w:rsidRPr="0096106D">
              <w:rPr>
                <w:color w:val="000000" w:themeColor="text1"/>
              </w:rPr>
              <w:t>BREASTICS</w:t>
            </w:r>
            <w:proofErr w:type="spellEnd"/>
            <w:r w:rsidR="00000455" w:rsidRPr="0096106D">
              <w:rPr>
                <w:color w:val="000000" w:themeColor="text1"/>
              </w:rPr>
              <w:t xml:space="preserve"> and </w:t>
            </w:r>
            <w:r w:rsidR="007931FC" w:rsidRPr="0096106D">
              <w:rPr>
                <w:color w:val="000000" w:themeColor="text1"/>
              </w:rPr>
              <w:t xml:space="preserve"> the iBreast Book.</w:t>
            </w:r>
          </w:p>
          <w:p w14:paraId="030B3EA8" w14:textId="13ACF8F3" w:rsidR="00F96039" w:rsidRPr="0096106D" w:rsidRDefault="00F33663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 xml:space="preserve">28 January, 2023.  </w:t>
            </w:r>
            <w:r w:rsidR="00EF0ED8">
              <w:rPr>
                <w:b/>
                <w:bCs/>
                <w:color w:val="C00000"/>
              </w:rPr>
              <w:t xml:space="preserve"> </w:t>
            </w:r>
            <w:r>
              <w:rPr>
                <w:b/>
                <w:bCs/>
                <w:color w:val="C00000"/>
              </w:rPr>
              <w:t xml:space="preserve">   </w:t>
            </w:r>
            <w:r w:rsidRPr="0096106D">
              <w:rPr>
                <w:color w:val="000000" w:themeColor="text1"/>
              </w:rPr>
              <w:t xml:space="preserve">High risk and B3 lesions, By the </w:t>
            </w:r>
            <w:r w:rsidR="006B4DEB" w:rsidRPr="0096106D">
              <w:rPr>
                <w:color w:val="000000" w:themeColor="text1"/>
              </w:rPr>
              <w:t xml:space="preserve">Breast Surgery </w:t>
            </w:r>
            <w:r w:rsidR="006B4DEB">
              <w:rPr>
                <w:b/>
                <w:bCs/>
                <w:color w:val="C00000"/>
              </w:rPr>
              <w:t xml:space="preserve">International </w:t>
            </w:r>
            <w:r w:rsidR="006B4DEB" w:rsidRPr="0096106D">
              <w:rPr>
                <w:color w:val="000000" w:themeColor="text1"/>
              </w:rPr>
              <w:t xml:space="preserve">BSI and </w:t>
            </w:r>
            <w:r w:rsidRPr="0096106D">
              <w:rPr>
                <w:color w:val="000000" w:themeColor="text1"/>
              </w:rPr>
              <w:t>iBreast Book.</w:t>
            </w:r>
          </w:p>
          <w:p w14:paraId="47E094B4" w14:textId="738C666A" w:rsidR="00AC0E06" w:rsidRPr="0096106D" w:rsidRDefault="00AC0E06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 xml:space="preserve">07 </w:t>
            </w:r>
            <w:r w:rsidR="00F96039">
              <w:rPr>
                <w:b/>
                <w:bCs/>
                <w:color w:val="C00000"/>
              </w:rPr>
              <w:t xml:space="preserve">January, 2023.      </w:t>
            </w:r>
            <w:r w:rsidR="00F96039" w:rsidRPr="0096106D">
              <w:rPr>
                <w:color w:val="000000" w:themeColor="text1"/>
              </w:rPr>
              <w:t>What’s new in Breast Surgery, By the iBreast Book.</w:t>
            </w:r>
          </w:p>
          <w:p w14:paraId="61F90E5C" w14:textId="38407CFF" w:rsidR="00983444" w:rsidRPr="0096106D" w:rsidRDefault="00F675FB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>24 September, 2022.</w:t>
            </w:r>
            <w:r w:rsidR="00A07BEB">
              <w:rPr>
                <w:b/>
                <w:bCs/>
                <w:color w:val="C00000"/>
              </w:rPr>
              <w:t xml:space="preserve"> </w:t>
            </w:r>
            <w:proofErr w:type="spellStart"/>
            <w:r w:rsidR="00A07BEB" w:rsidRPr="0096106D">
              <w:rPr>
                <w:color w:val="000000" w:themeColor="text1"/>
              </w:rPr>
              <w:t>Oncoplastic</w:t>
            </w:r>
            <w:proofErr w:type="spellEnd"/>
            <w:r w:rsidR="00A07BEB" w:rsidRPr="0096106D">
              <w:rPr>
                <w:color w:val="000000" w:themeColor="text1"/>
              </w:rPr>
              <w:t xml:space="preserve"> Atlas Part 2</w:t>
            </w:r>
            <w:r w:rsidR="00DE24FF" w:rsidRPr="0096106D">
              <w:rPr>
                <w:color w:val="000000" w:themeColor="text1"/>
              </w:rPr>
              <w:t xml:space="preserve">, By the iBreast Book, </w:t>
            </w:r>
            <w:proofErr w:type="spellStart"/>
            <w:r w:rsidR="00DE24FF" w:rsidRPr="0096106D">
              <w:rPr>
                <w:color w:val="000000" w:themeColor="text1"/>
              </w:rPr>
              <w:t>BREASTICS</w:t>
            </w:r>
            <w:proofErr w:type="spellEnd"/>
            <w:r w:rsidR="00AC0E06" w:rsidRPr="0096106D">
              <w:rPr>
                <w:color w:val="000000" w:themeColor="text1"/>
              </w:rPr>
              <w:t xml:space="preserve"> and </w:t>
            </w:r>
            <w:proofErr w:type="spellStart"/>
            <w:r w:rsidR="00AC0E06" w:rsidRPr="0096106D">
              <w:rPr>
                <w:color w:val="000000" w:themeColor="text1"/>
              </w:rPr>
              <w:t>SENATURK</w:t>
            </w:r>
            <w:proofErr w:type="spellEnd"/>
            <w:r w:rsidR="00DE24FF" w:rsidRPr="0096106D">
              <w:rPr>
                <w:color w:val="000000" w:themeColor="text1"/>
              </w:rPr>
              <w:t>.</w:t>
            </w:r>
          </w:p>
          <w:p w14:paraId="0B0AC6C8" w14:textId="1D080F97" w:rsidR="00A006BF" w:rsidRPr="0096106D" w:rsidRDefault="00D67DCB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 xml:space="preserve">25 June, 2022.            </w:t>
            </w:r>
            <w:r w:rsidRPr="0096106D">
              <w:rPr>
                <w:color w:val="000000" w:themeColor="text1"/>
              </w:rPr>
              <w:t xml:space="preserve">Implants vs Flaps, </w:t>
            </w:r>
            <w:r w:rsidR="00983444" w:rsidRPr="0096106D">
              <w:rPr>
                <w:color w:val="000000" w:themeColor="text1"/>
              </w:rPr>
              <w:t>By the iBreast Book and GReTA.</w:t>
            </w:r>
          </w:p>
          <w:p w14:paraId="6DFD7E3F" w14:textId="594ADC3C" w:rsidR="0037056D" w:rsidRPr="0096106D" w:rsidRDefault="00114272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 xml:space="preserve">11 June, 2022.            </w:t>
            </w:r>
            <w:proofErr w:type="spellStart"/>
            <w:r w:rsidRPr="0096106D">
              <w:rPr>
                <w:color w:val="000000" w:themeColor="text1"/>
              </w:rPr>
              <w:t>Oncoplastic</w:t>
            </w:r>
            <w:proofErr w:type="spellEnd"/>
            <w:r w:rsidRPr="0096106D">
              <w:rPr>
                <w:color w:val="000000" w:themeColor="text1"/>
              </w:rPr>
              <w:t xml:space="preserve"> Atlas</w:t>
            </w:r>
            <w:r w:rsidR="00C00246" w:rsidRPr="0096106D">
              <w:rPr>
                <w:color w:val="000000" w:themeColor="text1"/>
              </w:rPr>
              <w:t xml:space="preserve"> Part 1, By By the iBreast Book, </w:t>
            </w:r>
            <w:proofErr w:type="spellStart"/>
            <w:r w:rsidR="00C00246" w:rsidRPr="0096106D">
              <w:rPr>
                <w:color w:val="000000" w:themeColor="text1"/>
              </w:rPr>
              <w:t>SENATURK</w:t>
            </w:r>
            <w:proofErr w:type="spellEnd"/>
            <w:r w:rsidR="00A006BF" w:rsidRPr="0096106D">
              <w:rPr>
                <w:color w:val="000000" w:themeColor="text1"/>
              </w:rPr>
              <w:t xml:space="preserve"> and GReTA</w:t>
            </w:r>
            <w:r w:rsidR="00C00246" w:rsidRPr="0096106D">
              <w:rPr>
                <w:color w:val="000000" w:themeColor="text1"/>
              </w:rPr>
              <w:t xml:space="preserve"> .</w:t>
            </w:r>
          </w:p>
          <w:p w14:paraId="5ECFAB73" w14:textId="36DD371C" w:rsidR="00866DFA" w:rsidRPr="002D10BD" w:rsidRDefault="0064015D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 xml:space="preserve">02 April, 2022.             </w:t>
            </w:r>
            <w:r w:rsidRPr="002D10BD">
              <w:rPr>
                <w:color w:val="000000" w:themeColor="text1"/>
              </w:rPr>
              <w:t>Contro</w:t>
            </w:r>
            <w:r w:rsidR="004B3EDB" w:rsidRPr="002D10BD">
              <w:rPr>
                <w:color w:val="000000" w:themeColor="text1"/>
              </w:rPr>
              <w:t xml:space="preserve">versies, </w:t>
            </w:r>
            <w:r w:rsidR="0037056D" w:rsidRPr="002D10BD">
              <w:rPr>
                <w:color w:val="000000" w:themeColor="text1"/>
              </w:rPr>
              <w:t xml:space="preserve">By the iBreast Book and </w:t>
            </w:r>
            <w:proofErr w:type="spellStart"/>
            <w:r w:rsidR="00F06A9A" w:rsidRPr="002D10BD">
              <w:rPr>
                <w:color w:val="000000" w:themeColor="text1"/>
              </w:rPr>
              <w:t>O</w:t>
            </w:r>
            <w:r w:rsidR="0037056D" w:rsidRPr="002D10BD">
              <w:rPr>
                <w:color w:val="000000" w:themeColor="text1"/>
              </w:rPr>
              <w:t>cnoplastic</w:t>
            </w:r>
            <w:proofErr w:type="spellEnd"/>
            <w:r w:rsidR="00F06A9A" w:rsidRPr="002D10BD">
              <w:rPr>
                <w:color w:val="000000" w:themeColor="text1"/>
              </w:rPr>
              <w:t xml:space="preserve"> Academy</w:t>
            </w:r>
            <w:r w:rsidR="0037056D" w:rsidRPr="002D10BD">
              <w:rPr>
                <w:color w:val="000000" w:themeColor="text1"/>
              </w:rPr>
              <w:t>.</w:t>
            </w:r>
          </w:p>
          <w:p w14:paraId="3DD990EF" w14:textId="62FEF60A" w:rsidR="00171CB0" w:rsidRPr="002D10BD" w:rsidRDefault="00FA6305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color w:val="000000" w:themeColor="text1"/>
              </w:rPr>
            </w:pPr>
            <w:r>
              <w:rPr>
                <w:b/>
                <w:bCs/>
                <w:color w:val="C00000"/>
              </w:rPr>
              <w:t>29</w:t>
            </w:r>
            <w:r w:rsidR="00851F58">
              <w:rPr>
                <w:b/>
                <w:bCs/>
                <w:color w:val="C00000"/>
              </w:rPr>
              <w:t xml:space="preserve"> January, 2022.       </w:t>
            </w:r>
            <w:proofErr w:type="spellStart"/>
            <w:r w:rsidR="00866DFA" w:rsidRPr="002D10BD">
              <w:rPr>
                <w:color w:val="000000" w:themeColor="text1"/>
              </w:rPr>
              <w:t>Lymphoedema</w:t>
            </w:r>
            <w:proofErr w:type="spellEnd"/>
            <w:r w:rsidR="00866DFA" w:rsidRPr="002D10BD">
              <w:rPr>
                <w:color w:val="000000" w:themeColor="text1"/>
              </w:rPr>
              <w:t>, By the iBreast Book.</w:t>
            </w:r>
          </w:p>
          <w:p w14:paraId="6E664448" w14:textId="28180DE3" w:rsidR="004268F2" w:rsidRDefault="001E1767" w:rsidP="00CA0324">
            <w:pPr>
              <w:tabs>
                <w:tab w:val="left" w:pos="1230"/>
              </w:tabs>
              <w:spacing w:line="360" w:lineRule="auto"/>
              <w:ind w:left="1860" w:hanging="186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08 January, 2022.       </w:t>
            </w:r>
            <w:r w:rsidRPr="00880180">
              <w:rPr>
                <w:color w:val="000000" w:themeColor="text1"/>
              </w:rPr>
              <w:t>The best of 2021</w:t>
            </w:r>
            <w:r w:rsidR="00880180" w:rsidRPr="00880180">
              <w:rPr>
                <w:color w:val="000000" w:themeColor="text1"/>
              </w:rPr>
              <w:t>, By the iBreast Book.</w:t>
            </w:r>
            <w:r w:rsidR="00880180">
              <w:rPr>
                <w:b/>
                <w:bCs/>
                <w:color w:val="C00000"/>
              </w:rPr>
              <w:t xml:space="preserve"> </w:t>
            </w:r>
          </w:p>
          <w:p w14:paraId="7B29C95C" w14:textId="77777777" w:rsidR="00880180" w:rsidRDefault="00880180" w:rsidP="004468B5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</w:p>
          <w:p w14:paraId="25171578" w14:textId="6A31D597" w:rsidR="004468B5" w:rsidRDefault="0054291F" w:rsidP="004468B5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20 November, 2021.</w:t>
            </w:r>
            <w:r w:rsidR="002376C5">
              <w:rPr>
                <w:b/>
                <w:bCs/>
                <w:color w:val="C00000"/>
              </w:rPr>
              <w:t xml:space="preserve"> </w:t>
            </w:r>
            <w:r w:rsidR="005B2738">
              <w:rPr>
                <w:b/>
                <w:bCs/>
                <w:color w:val="C00000"/>
              </w:rPr>
              <w:t xml:space="preserve"> </w:t>
            </w:r>
            <w:r>
              <w:rPr>
                <w:b/>
                <w:bCs/>
                <w:color w:val="C00000"/>
              </w:rPr>
              <w:t xml:space="preserve"> </w:t>
            </w:r>
            <w:r w:rsidRPr="004268F2">
              <w:rPr>
                <w:color w:val="000000" w:themeColor="text1"/>
              </w:rPr>
              <w:t>Chest wall perforat</w:t>
            </w:r>
            <w:r w:rsidR="004468B5" w:rsidRPr="004268F2">
              <w:rPr>
                <w:color w:val="000000" w:themeColor="text1"/>
              </w:rPr>
              <w:t xml:space="preserve">or flaps, By the iBreastBook. </w:t>
            </w:r>
          </w:p>
          <w:p w14:paraId="71D2A2E7" w14:textId="77777777" w:rsidR="00880180" w:rsidRDefault="00880180" w:rsidP="004468B5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</w:p>
          <w:p w14:paraId="3D107C5B" w14:textId="14DBFAA5" w:rsidR="0040622A" w:rsidRDefault="0040622A" w:rsidP="004468B5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30 October , 2021.    </w:t>
            </w:r>
            <w:r w:rsidR="002376C5">
              <w:rPr>
                <w:b/>
                <w:bCs/>
                <w:color w:val="C00000"/>
              </w:rPr>
              <w:t xml:space="preserve"> </w:t>
            </w:r>
            <w:r>
              <w:rPr>
                <w:b/>
                <w:bCs/>
                <w:color w:val="C00000"/>
              </w:rPr>
              <w:t xml:space="preserve"> </w:t>
            </w:r>
            <w:r w:rsidRPr="0054291F">
              <w:rPr>
                <w:color w:val="000000" w:themeColor="text1"/>
              </w:rPr>
              <w:t>The little things that matter, By the iBreastBook.</w:t>
            </w:r>
          </w:p>
          <w:p w14:paraId="4AF82D25" w14:textId="77777777" w:rsidR="00880180" w:rsidRDefault="00880180" w:rsidP="0040622A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</w:p>
          <w:p w14:paraId="76267B68" w14:textId="562B37EC" w:rsidR="000C0D98" w:rsidRPr="0040622A" w:rsidRDefault="000C0D98" w:rsidP="0040622A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09 </w:t>
            </w:r>
            <w:r w:rsidR="00303B23">
              <w:rPr>
                <w:b/>
                <w:bCs/>
                <w:color w:val="C00000"/>
              </w:rPr>
              <w:t xml:space="preserve">October, 2021.      </w:t>
            </w:r>
            <w:r w:rsidR="002376C5">
              <w:rPr>
                <w:b/>
                <w:bCs/>
                <w:color w:val="C00000"/>
              </w:rPr>
              <w:t xml:space="preserve"> </w:t>
            </w:r>
            <w:r w:rsidR="00303B23" w:rsidRPr="00011252">
              <w:rPr>
                <w:color w:val="000000" w:themeColor="text1"/>
              </w:rPr>
              <w:t>Fluorescence in breast surgery</w:t>
            </w:r>
            <w:r w:rsidR="00011252" w:rsidRPr="00011252">
              <w:rPr>
                <w:color w:val="000000" w:themeColor="text1"/>
              </w:rPr>
              <w:t>, By the iBreastBook.</w:t>
            </w:r>
          </w:p>
          <w:p w14:paraId="535A5307" w14:textId="77777777" w:rsidR="00880180" w:rsidRDefault="00880180" w:rsidP="0043144A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</w:p>
          <w:p w14:paraId="34778A9A" w14:textId="530D4A7A" w:rsidR="00740D55" w:rsidRDefault="006C624E" w:rsidP="0043144A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28 August, 2021.</w:t>
            </w:r>
            <w:r w:rsidR="00D34B42">
              <w:rPr>
                <w:b/>
                <w:bCs/>
                <w:color w:val="C00000"/>
              </w:rPr>
              <w:t xml:space="preserve">        </w:t>
            </w:r>
            <w:r w:rsidR="002376C5">
              <w:rPr>
                <w:b/>
                <w:bCs/>
                <w:color w:val="C00000"/>
              </w:rPr>
              <w:t xml:space="preserve"> </w:t>
            </w:r>
            <w:r w:rsidR="00D34B42" w:rsidRPr="000C0D98">
              <w:rPr>
                <w:color w:val="000000" w:themeColor="text1"/>
              </w:rPr>
              <w:t>The mammoplasty</w:t>
            </w:r>
            <w:r w:rsidR="00292794" w:rsidRPr="000C0D98">
              <w:rPr>
                <w:color w:val="000000" w:themeColor="text1"/>
              </w:rPr>
              <w:t>, By the iBreastBook.</w:t>
            </w:r>
          </w:p>
          <w:p w14:paraId="0F13880B" w14:textId="77777777" w:rsidR="00880180" w:rsidRDefault="00880180" w:rsidP="0043144A">
            <w:pPr>
              <w:tabs>
                <w:tab w:val="left" w:pos="1230"/>
              </w:tabs>
              <w:ind w:left="1860" w:hanging="1860"/>
              <w:rPr>
                <w:b/>
                <w:bCs/>
                <w:color w:val="C00000"/>
              </w:rPr>
            </w:pPr>
          </w:p>
          <w:p w14:paraId="26FC27CB" w14:textId="74330127" w:rsidR="0043144A" w:rsidRDefault="00E51287" w:rsidP="0043144A">
            <w:pPr>
              <w:tabs>
                <w:tab w:val="left" w:pos="1230"/>
              </w:tabs>
              <w:ind w:left="1860" w:hanging="1860"/>
            </w:pPr>
            <w:r w:rsidRPr="009561E2">
              <w:rPr>
                <w:b/>
                <w:bCs/>
                <w:color w:val="C00000"/>
              </w:rPr>
              <w:t xml:space="preserve">31 July, 2021. </w:t>
            </w:r>
            <w:r>
              <w:t xml:space="preserve">            </w:t>
            </w:r>
            <w:r w:rsidR="002376C5">
              <w:t xml:space="preserve"> </w:t>
            </w:r>
            <w:proofErr w:type="spellStart"/>
            <w:r w:rsidRPr="00F91F0F">
              <w:t>Lipomodelling</w:t>
            </w:r>
            <w:proofErr w:type="spellEnd"/>
            <w:r w:rsidRPr="00F91F0F">
              <w:t>: The Art of Fat</w:t>
            </w:r>
            <w:r>
              <w:t xml:space="preserve">, By </w:t>
            </w:r>
            <w:r w:rsidRPr="00D56CF6">
              <w:t xml:space="preserve">the iBreastBook </w:t>
            </w:r>
            <w:r w:rsidR="0043144A" w:rsidRPr="00D56CF6">
              <w:t xml:space="preserve">and </w:t>
            </w:r>
            <w:r w:rsidR="0043144A">
              <w:t xml:space="preserve">               </w:t>
            </w:r>
            <w:r w:rsidR="0043144A" w:rsidRPr="00D56CF6">
              <w:t>G.RE.T.A</w:t>
            </w:r>
            <w:r w:rsidR="0043144A">
              <w:t>.</w:t>
            </w:r>
          </w:p>
          <w:p w14:paraId="65CB00DF" w14:textId="5C0F1A66" w:rsidR="00E51287" w:rsidRDefault="0043144A" w:rsidP="0043144A">
            <w:pPr>
              <w:ind w:left="1860" w:hanging="3150"/>
            </w:pPr>
            <w:r>
              <w:t xml:space="preserve">  </w:t>
            </w:r>
            <w:r w:rsidR="00870819">
              <w:t xml:space="preserve">             </w:t>
            </w:r>
            <w:r w:rsidR="00F66125">
              <w:t xml:space="preserve">          </w:t>
            </w:r>
            <w:r w:rsidR="00E51287" w:rsidRPr="009561E2">
              <w:rPr>
                <w:b/>
                <w:bCs/>
                <w:color w:val="C00000"/>
              </w:rPr>
              <w:t>10 July, 2021.</w:t>
            </w:r>
            <w:r w:rsidR="002376C5">
              <w:rPr>
                <w:b/>
                <w:bCs/>
                <w:color w:val="C00000"/>
              </w:rPr>
              <w:t xml:space="preserve">  </w:t>
            </w:r>
            <w:r w:rsidR="00E51287">
              <w:t xml:space="preserve">             </w:t>
            </w:r>
            <w:r w:rsidR="00E51287" w:rsidRPr="002565C6">
              <w:t>Dragon's Den: What's new in breast surgery</w:t>
            </w:r>
            <w:r>
              <w:t xml:space="preserve">, By the </w:t>
            </w:r>
            <w:r w:rsidR="00E51287" w:rsidRPr="00F368CE">
              <w:t>iBreastBook</w:t>
            </w:r>
            <w:r w:rsidR="00E51287">
              <w:t>.</w:t>
            </w:r>
          </w:p>
          <w:p w14:paraId="200748C4" w14:textId="77777777" w:rsidR="00972CE7" w:rsidRDefault="00972CE7" w:rsidP="0011773E">
            <w:pPr>
              <w:ind w:left="720" w:hanging="720"/>
            </w:pPr>
            <w:r w:rsidRPr="00F52CEE">
              <w:rPr>
                <w:b/>
                <w:bCs/>
                <w:color w:val="C00000"/>
              </w:rPr>
              <w:t>25-27 June, 2021.</w:t>
            </w:r>
            <w:r>
              <w:t xml:space="preserve">      The 1</w:t>
            </w:r>
            <w:r w:rsidRPr="0088583D">
              <w:rPr>
                <w:vertAlign w:val="superscript"/>
              </w:rPr>
              <w:t>st</w:t>
            </w:r>
            <w:r>
              <w:t xml:space="preserve"> BreastGlobal Conference.</w:t>
            </w:r>
          </w:p>
          <w:p w14:paraId="24DD4343" w14:textId="4DE59305" w:rsidR="00DE1DEB" w:rsidRDefault="00DE1DEB" w:rsidP="00176694">
            <w:pPr>
              <w:ind w:left="720" w:hanging="720"/>
              <w:rPr>
                <w:b/>
                <w:bCs/>
                <w:color w:val="C00000"/>
              </w:rPr>
            </w:pPr>
          </w:p>
          <w:p w14:paraId="47D8FB99" w14:textId="52D16907" w:rsidR="0013317D" w:rsidRPr="000C6708" w:rsidRDefault="0013317D" w:rsidP="0043144A">
            <w:pPr>
              <w:ind w:left="1770" w:hanging="1770"/>
            </w:pPr>
            <w:r w:rsidRPr="00F52CEE">
              <w:rPr>
                <w:b/>
                <w:bCs/>
                <w:color w:val="C00000"/>
              </w:rPr>
              <w:t>12 June, 2021.</w:t>
            </w:r>
            <w:r w:rsidR="0043144A">
              <w:t xml:space="preserve">           </w:t>
            </w:r>
            <w:r w:rsidRPr="00951649">
              <w:t>Conference updates</w:t>
            </w:r>
            <w:r>
              <w:t xml:space="preserve"> (</w:t>
            </w:r>
            <w:r w:rsidRPr="00CF1C53">
              <w:t>St Gallen's Consensus</w:t>
            </w:r>
            <w:r>
              <w:t xml:space="preserve">, </w:t>
            </w:r>
            <w:r w:rsidRPr="0021037F">
              <w:t>ABS</w:t>
            </w:r>
            <w:r w:rsidR="0043144A">
              <w:t xml:space="preserve"> </w:t>
            </w:r>
            <w:r w:rsidRPr="0021037F">
              <w:t>Conference update</w:t>
            </w:r>
            <w:r>
              <w:t xml:space="preserve"> and </w:t>
            </w:r>
            <w:r w:rsidRPr="000C6708">
              <w:t xml:space="preserve">ASBrS Conference </w:t>
            </w:r>
            <w:r w:rsidRPr="000C6708">
              <w:rPr>
                <w:rFonts w:ascii="Arial" w:hAnsi="Arial" w:cs="Arial"/>
              </w:rPr>
              <w:t>​</w:t>
            </w:r>
            <w:r w:rsidRPr="000C6708">
              <w:t>update</w:t>
            </w:r>
            <w:r>
              <w:t>).</w:t>
            </w:r>
          </w:p>
          <w:p w14:paraId="6726CF27" w14:textId="52F0F6BA" w:rsidR="0013317D" w:rsidRDefault="0013317D" w:rsidP="0011773E">
            <w:pPr>
              <w:ind w:left="720" w:hanging="720"/>
            </w:pPr>
            <w:r w:rsidRPr="00F52CEE">
              <w:rPr>
                <w:b/>
                <w:bCs/>
                <w:color w:val="C00000"/>
              </w:rPr>
              <w:t xml:space="preserve">29 May, 2021. </w:t>
            </w:r>
            <w:r w:rsidR="0043144A">
              <w:t xml:space="preserve">         </w:t>
            </w:r>
            <w:r>
              <w:t xml:space="preserve">  A Functional MDT, By. Breast Global.</w:t>
            </w:r>
          </w:p>
          <w:p w14:paraId="7B460273" w14:textId="7A8E966F" w:rsidR="0013317D" w:rsidRDefault="0013317D" w:rsidP="00176694">
            <w:pPr>
              <w:ind w:left="720" w:hanging="720"/>
              <w:rPr>
                <w:b/>
                <w:bCs/>
                <w:color w:val="C00000"/>
              </w:rPr>
            </w:pPr>
          </w:p>
          <w:p w14:paraId="6F4950E8" w14:textId="4A74999D" w:rsidR="007657C4" w:rsidRDefault="007657C4" w:rsidP="0011773E">
            <w:pPr>
              <w:ind w:left="720" w:hanging="720"/>
            </w:pPr>
            <w:r w:rsidRPr="00D058EE">
              <w:rPr>
                <w:b/>
                <w:bCs/>
                <w:color w:val="C00000"/>
              </w:rPr>
              <w:t xml:space="preserve">22 May, 2021. </w:t>
            </w:r>
            <w:r>
              <w:t xml:space="preserve">           </w:t>
            </w:r>
            <w:r w:rsidRPr="00F368CE">
              <w:t>Chemotherapy as a Surgical Tool</w:t>
            </w:r>
            <w:r>
              <w:t xml:space="preserve">, By the </w:t>
            </w:r>
            <w:r w:rsidRPr="00F368CE">
              <w:t>iBreastBook</w:t>
            </w:r>
            <w:r>
              <w:t>.</w:t>
            </w:r>
          </w:p>
          <w:p w14:paraId="4B2E0C38" w14:textId="5F3FA638" w:rsidR="0013317D" w:rsidRDefault="0013317D" w:rsidP="00176694">
            <w:pPr>
              <w:ind w:left="720" w:hanging="720"/>
              <w:rPr>
                <w:b/>
                <w:bCs/>
                <w:color w:val="C00000"/>
              </w:rPr>
            </w:pPr>
          </w:p>
          <w:p w14:paraId="27BFA5E7" w14:textId="495660F2" w:rsidR="007657C4" w:rsidRDefault="007657C4" w:rsidP="0043144A">
            <w:pPr>
              <w:tabs>
                <w:tab w:val="left" w:pos="1860"/>
              </w:tabs>
              <w:ind w:left="1860" w:hanging="1890"/>
            </w:pPr>
            <w:r w:rsidRPr="00D058EE">
              <w:rPr>
                <w:b/>
                <w:bCs/>
                <w:color w:val="C00000"/>
              </w:rPr>
              <w:t>08 May, 2021.</w:t>
            </w:r>
            <w:r>
              <w:t xml:space="preserve">             </w:t>
            </w:r>
            <w:r w:rsidRPr="00D45A47">
              <w:t>Int</w:t>
            </w:r>
            <w:r>
              <w:t>ermediate</w:t>
            </w:r>
            <w:r w:rsidRPr="00D45A47">
              <w:t xml:space="preserve"> </w:t>
            </w:r>
            <w:proofErr w:type="spellStart"/>
            <w:r w:rsidRPr="00D45A47">
              <w:t>Oncoplastic</w:t>
            </w:r>
            <w:proofErr w:type="spellEnd"/>
            <w:r w:rsidRPr="00D45A47">
              <w:t xml:space="preserve"> Techniques Teleconference</w:t>
            </w:r>
            <w:r>
              <w:t xml:space="preserve"> </w:t>
            </w:r>
            <w:r w:rsidR="0043144A">
              <w:t xml:space="preserve"> </w:t>
            </w:r>
            <w:r>
              <w:t>(Level2)</w:t>
            </w:r>
            <w:r w:rsidRPr="00D45A47">
              <w:t>,</w:t>
            </w:r>
            <w:r>
              <w:t xml:space="preserve"> By Stryker.</w:t>
            </w:r>
          </w:p>
          <w:p w14:paraId="57677AA0" w14:textId="77777777" w:rsidR="007657C4" w:rsidRDefault="007657C4" w:rsidP="0011773E">
            <w:pPr>
              <w:ind w:left="720" w:hanging="720"/>
            </w:pPr>
            <w:r w:rsidRPr="00D058EE">
              <w:rPr>
                <w:b/>
                <w:bCs/>
                <w:color w:val="C00000"/>
              </w:rPr>
              <w:t>07 May, 2021.</w:t>
            </w:r>
            <w:r>
              <w:t xml:space="preserve">             </w:t>
            </w:r>
            <w:r w:rsidRPr="00CC6897">
              <w:t>The future is paramagnetic</w:t>
            </w:r>
            <w:r>
              <w:t xml:space="preserve">, By </w:t>
            </w:r>
            <w:r w:rsidRPr="00F368CE">
              <w:t>the iBreastBook</w:t>
            </w:r>
            <w:r>
              <w:t>.</w:t>
            </w:r>
          </w:p>
          <w:p w14:paraId="27D88AC3" w14:textId="39501B34" w:rsidR="007657C4" w:rsidRDefault="007657C4" w:rsidP="00FC0C62">
            <w:pPr>
              <w:ind w:left="1950" w:hanging="720"/>
              <w:rPr>
                <w:b/>
                <w:bCs/>
                <w:color w:val="C00000"/>
              </w:rPr>
            </w:pPr>
          </w:p>
          <w:p w14:paraId="15B32D64" w14:textId="2D05B730" w:rsidR="007657C4" w:rsidRDefault="00FC0C62" w:rsidP="0043144A">
            <w:pPr>
              <w:ind w:left="1950" w:hanging="1980"/>
            </w:pPr>
            <w:r>
              <w:rPr>
                <w:b/>
                <w:bCs/>
                <w:color w:val="C00000"/>
              </w:rPr>
              <w:t>10 April, 2021</w:t>
            </w:r>
            <w:r w:rsidR="007657C4">
              <w:t xml:space="preserve">             </w:t>
            </w:r>
            <w:r w:rsidR="007657C4" w:rsidRPr="00FB0AB4">
              <w:t xml:space="preserve">Breast Reconstruction, Free Flaps and </w:t>
            </w:r>
            <w:r w:rsidR="007657C4">
              <w:t xml:space="preserve"> </w:t>
            </w:r>
            <w:r w:rsidR="007657C4" w:rsidRPr="00FB0AB4">
              <w:t>Microsurgery</w:t>
            </w:r>
            <w:r w:rsidR="007657C4">
              <w:t xml:space="preserve">, By </w:t>
            </w:r>
            <w:r w:rsidR="0043144A">
              <w:t xml:space="preserve">   </w:t>
            </w:r>
            <w:r w:rsidR="007657C4">
              <w:t>iBreastBook.</w:t>
            </w:r>
          </w:p>
          <w:p w14:paraId="513074DA" w14:textId="5D5BDF87" w:rsidR="007657C4" w:rsidRDefault="007657C4" w:rsidP="00176694">
            <w:pPr>
              <w:ind w:left="720" w:hanging="720"/>
              <w:rPr>
                <w:b/>
                <w:bCs/>
                <w:color w:val="C00000"/>
              </w:rPr>
            </w:pPr>
          </w:p>
          <w:p w14:paraId="0E9383C0" w14:textId="7D0F4FA9" w:rsidR="00D242B3" w:rsidRDefault="00D242B3" w:rsidP="0043144A">
            <w:pPr>
              <w:ind w:left="1950" w:hanging="1950"/>
            </w:pPr>
            <w:r w:rsidRPr="00D058EE">
              <w:rPr>
                <w:b/>
                <w:bCs/>
                <w:color w:val="C00000"/>
              </w:rPr>
              <w:t>08 April, 202</w:t>
            </w:r>
            <w:r w:rsidR="00FC0C62">
              <w:rPr>
                <w:b/>
                <w:bCs/>
                <w:color w:val="C00000"/>
              </w:rPr>
              <w:t>1</w:t>
            </w:r>
            <w:r w:rsidRPr="00D058EE">
              <w:rPr>
                <w:b/>
                <w:bCs/>
                <w:color w:val="C00000"/>
              </w:rPr>
              <w:t xml:space="preserve">  </w:t>
            </w:r>
            <w:r>
              <w:t xml:space="preserve">           Therapeutic reduction mammoplasty tips &amp; tricks, By AMTC </w:t>
            </w:r>
            <w:proofErr w:type="spellStart"/>
            <w:r>
              <w:t>Webschool</w:t>
            </w:r>
            <w:proofErr w:type="spellEnd"/>
            <w:r>
              <w:t>.</w:t>
            </w:r>
          </w:p>
          <w:p w14:paraId="221DFCC7" w14:textId="77777777" w:rsidR="005B2738" w:rsidRDefault="005B2738" w:rsidP="0043144A">
            <w:pPr>
              <w:ind w:left="1950" w:hanging="1980"/>
              <w:rPr>
                <w:b/>
                <w:bCs/>
                <w:color w:val="C00000"/>
              </w:rPr>
            </w:pPr>
          </w:p>
          <w:p w14:paraId="264972E8" w14:textId="1EFB19EB" w:rsidR="00D242B3" w:rsidRDefault="00FC0C62" w:rsidP="0043144A">
            <w:pPr>
              <w:ind w:left="1950" w:hanging="1980"/>
            </w:pPr>
            <w:r>
              <w:rPr>
                <w:b/>
                <w:bCs/>
                <w:color w:val="C00000"/>
              </w:rPr>
              <w:t>27 March, 2021</w:t>
            </w:r>
            <w:r w:rsidR="00D242B3" w:rsidRPr="00D058EE">
              <w:rPr>
                <w:b/>
                <w:bCs/>
                <w:color w:val="C00000"/>
              </w:rPr>
              <w:t xml:space="preserve"> </w:t>
            </w:r>
            <w:r w:rsidR="00D242B3">
              <w:t xml:space="preserve">         </w:t>
            </w:r>
            <w:r w:rsidR="00D242B3" w:rsidRPr="001D58C4">
              <w:t>B3 Lesions: Diagnosis and Management</w:t>
            </w:r>
            <w:r w:rsidR="00D242B3">
              <w:t xml:space="preserve">, By </w:t>
            </w:r>
            <w:r w:rsidR="00D242B3" w:rsidRPr="00CA7D5B">
              <w:t>the iBreastBook</w:t>
            </w:r>
            <w:r w:rsidR="00D242B3">
              <w:t>.</w:t>
            </w:r>
          </w:p>
          <w:p w14:paraId="02114DDA" w14:textId="77777777" w:rsidR="005B2738" w:rsidRDefault="005B2738" w:rsidP="0043144A">
            <w:pPr>
              <w:ind w:left="1950" w:hanging="1950"/>
              <w:rPr>
                <w:b/>
                <w:bCs/>
                <w:color w:val="C00000"/>
              </w:rPr>
            </w:pPr>
          </w:p>
          <w:p w14:paraId="11E93440" w14:textId="612275E2" w:rsidR="00D242B3" w:rsidRDefault="00FC0C62" w:rsidP="0043144A">
            <w:pPr>
              <w:ind w:left="1950" w:hanging="1950"/>
            </w:pPr>
            <w:r>
              <w:rPr>
                <w:b/>
                <w:bCs/>
                <w:color w:val="C00000"/>
              </w:rPr>
              <w:t>06 March, 2021</w:t>
            </w:r>
            <w:r w:rsidR="0043144A">
              <w:t xml:space="preserve">         </w:t>
            </w:r>
            <w:r w:rsidR="00D242B3">
              <w:t xml:space="preserve"> </w:t>
            </w:r>
            <w:r w:rsidR="00D242B3" w:rsidRPr="00D45A47">
              <w:t xml:space="preserve">Introductory </w:t>
            </w:r>
            <w:proofErr w:type="spellStart"/>
            <w:r w:rsidR="00D242B3" w:rsidRPr="00D45A47">
              <w:t>Oncoplastic</w:t>
            </w:r>
            <w:proofErr w:type="spellEnd"/>
            <w:r w:rsidR="00D242B3" w:rsidRPr="00D45A47">
              <w:t xml:space="preserve"> Techniques Teleconference</w:t>
            </w:r>
            <w:r w:rsidR="00D242B3">
              <w:t xml:space="preserve"> (Level1)</w:t>
            </w:r>
            <w:r w:rsidR="00D242B3" w:rsidRPr="00D45A47">
              <w:t>,</w:t>
            </w:r>
            <w:r w:rsidR="00D242B3">
              <w:t xml:space="preserve"> By Stryker.</w:t>
            </w:r>
          </w:p>
          <w:p w14:paraId="21CDCBEF" w14:textId="03E29E19" w:rsidR="00246FBE" w:rsidRDefault="00FC0C62" w:rsidP="0043144A">
            <w:pPr>
              <w:ind w:left="1950" w:hanging="1950"/>
            </w:pPr>
            <w:r>
              <w:rPr>
                <w:b/>
                <w:bCs/>
                <w:color w:val="C00000"/>
              </w:rPr>
              <w:t>05 March, 2021</w:t>
            </w:r>
            <w:r w:rsidR="0043144A">
              <w:t xml:space="preserve">         </w:t>
            </w:r>
            <w:r w:rsidR="00246FBE">
              <w:t xml:space="preserve"> </w:t>
            </w:r>
            <w:r w:rsidR="00246FBE" w:rsidRPr="00D56CF6">
              <w:t>Basics of Cosmetic Breast Surgery</w:t>
            </w:r>
            <w:r w:rsidR="00246FBE">
              <w:t xml:space="preserve">, By </w:t>
            </w:r>
            <w:r w:rsidR="00246FBE" w:rsidRPr="00D56CF6">
              <w:t>the iBreastBook and G.RE.T.A</w:t>
            </w:r>
            <w:r w:rsidR="00246FBE">
              <w:t>.</w:t>
            </w:r>
          </w:p>
          <w:p w14:paraId="47A3395C" w14:textId="18B54412" w:rsidR="00246FBE" w:rsidRDefault="00FC0C62" w:rsidP="0043144A">
            <w:pPr>
              <w:ind w:left="1950" w:hanging="1950"/>
            </w:pPr>
            <w:r>
              <w:rPr>
                <w:b/>
                <w:bCs/>
                <w:color w:val="C00000"/>
              </w:rPr>
              <w:t>20 February, 2021</w:t>
            </w:r>
            <w:r w:rsidR="00246FBE" w:rsidRPr="00D058EE">
              <w:rPr>
                <w:b/>
                <w:bCs/>
                <w:color w:val="C00000"/>
              </w:rPr>
              <w:t xml:space="preserve"> </w:t>
            </w:r>
            <w:r w:rsidR="0043144A">
              <w:t xml:space="preserve">    </w:t>
            </w:r>
            <w:r w:rsidR="00246FBE">
              <w:t xml:space="preserve"> </w:t>
            </w:r>
            <w:r w:rsidR="00246FBE" w:rsidRPr="001A5A3B">
              <w:t xml:space="preserve">ESSO Webinar on </w:t>
            </w:r>
            <w:proofErr w:type="spellStart"/>
            <w:r w:rsidR="00246FBE" w:rsidRPr="001A5A3B">
              <w:t>Oncoplastic</w:t>
            </w:r>
            <w:proofErr w:type="spellEnd"/>
            <w:r w:rsidR="00246FBE" w:rsidRPr="001A5A3B">
              <w:t xml:space="preserve"> Breast Surgery:</w:t>
            </w:r>
            <w:r w:rsidR="00246FBE">
              <w:t xml:space="preserve">                                       </w:t>
            </w:r>
            <w:r w:rsidR="00246FBE" w:rsidRPr="001A5A3B">
              <w:t>Volume Replacement</w:t>
            </w:r>
            <w:r w:rsidR="00246FBE">
              <w:t>.</w:t>
            </w:r>
          </w:p>
          <w:p w14:paraId="15BBCDB6" w14:textId="16C65842" w:rsidR="00246FBE" w:rsidRDefault="00FC0C62" w:rsidP="0043144A">
            <w:pPr>
              <w:ind w:left="2040" w:hanging="2070"/>
            </w:pPr>
            <w:r>
              <w:rPr>
                <w:b/>
                <w:bCs/>
                <w:color w:val="C00000"/>
              </w:rPr>
              <w:t>06 February, 2021</w:t>
            </w:r>
            <w:r w:rsidR="00246FBE">
              <w:t xml:space="preserve">        </w:t>
            </w:r>
            <w:r w:rsidR="00246FBE" w:rsidRPr="000D0021">
              <w:t>Breast Surgery is Less Mor</w:t>
            </w:r>
            <w:r w:rsidR="00246FBE">
              <w:t xml:space="preserve">e, By the </w:t>
            </w:r>
            <w:r w:rsidR="00246FBE" w:rsidRPr="00B36368">
              <w:t xml:space="preserve">iBreastBook and </w:t>
            </w:r>
            <w:proofErr w:type="spellStart"/>
            <w:r w:rsidR="00246FBE" w:rsidRPr="00B36368">
              <w:t>SENATURK</w:t>
            </w:r>
            <w:proofErr w:type="spellEnd"/>
          </w:p>
          <w:p w14:paraId="48ABFC2C" w14:textId="19598821" w:rsidR="00246FBE" w:rsidRDefault="00FC0C62" w:rsidP="0043144A">
            <w:pPr>
              <w:ind w:left="2040" w:hanging="2040"/>
            </w:pPr>
            <w:r>
              <w:rPr>
                <w:b/>
                <w:bCs/>
                <w:color w:val="C00000"/>
              </w:rPr>
              <w:t>23 January, 2021</w:t>
            </w:r>
            <w:r w:rsidR="0043144A">
              <w:t xml:space="preserve">     </w:t>
            </w:r>
            <w:r w:rsidR="00246FBE">
              <w:t xml:space="preserve">  </w:t>
            </w:r>
            <w:r w:rsidR="00246FBE" w:rsidRPr="00A469C4">
              <w:t>MANAGING THE AXILLA: LESS IS MORE</w:t>
            </w:r>
            <w:r w:rsidR="00246FBE">
              <w:t>, By the         iBreastBook.</w:t>
            </w:r>
          </w:p>
          <w:p w14:paraId="0261DFE3" w14:textId="1AC20A1E" w:rsidR="00246FBE" w:rsidRDefault="00FC0C62" w:rsidP="00FC0C62">
            <w:pPr>
              <w:ind w:left="2040" w:hanging="2040"/>
            </w:pPr>
            <w:r>
              <w:rPr>
                <w:b/>
                <w:bCs/>
                <w:color w:val="C00000"/>
              </w:rPr>
              <w:t xml:space="preserve">21-22 January, 2021 </w:t>
            </w:r>
            <w:r w:rsidR="00246FBE">
              <w:t xml:space="preserve">  The 13</w:t>
            </w:r>
            <w:r w:rsidR="00246FBE" w:rsidRPr="00B02CE6">
              <w:rPr>
                <w:vertAlign w:val="superscript"/>
              </w:rPr>
              <w:t>th</w:t>
            </w:r>
            <w:r w:rsidR="00246FBE">
              <w:t xml:space="preserve"> </w:t>
            </w:r>
            <w:proofErr w:type="spellStart"/>
            <w:r w:rsidR="00246FBE">
              <w:t>Breast-Gynaecological</w:t>
            </w:r>
            <w:proofErr w:type="spellEnd"/>
            <w:r w:rsidR="00246FBE">
              <w:t xml:space="preserve"> &amp; </w:t>
            </w:r>
            <w:proofErr w:type="spellStart"/>
            <w:r w:rsidR="00246FBE">
              <w:t>Immunooncology</w:t>
            </w:r>
            <w:proofErr w:type="spellEnd"/>
            <w:r w:rsidR="00246FBE">
              <w:t xml:space="preserve"> International Cancer Conference.</w:t>
            </w:r>
          </w:p>
          <w:p w14:paraId="09C8E651" w14:textId="16C26397" w:rsidR="00976C9C" w:rsidRDefault="00FC0C62" w:rsidP="0011773E">
            <w:pPr>
              <w:ind w:left="720" w:hanging="720"/>
            </w:pPr>
            <w:r>
              <w:rPr>
                <w:b/>
                <w:bCs/>
                <w:color w:val="C00000"/>
              </w:rPr>
              <w:t>09 January, 2021</w:t>
            </w:r>
            <w:r>
              <w:t xml:space="preserve">      </w:t>
            </w:r>
            <w:r w:rsidR="00976C9C">
              <w:t xml:space="preserve">  </w:t>
            </w:r>
            <w:proofErr w:type="spellStart"/>
            <w:r w:rsidR="00976C9C" w:rsidRPr="0051297E">
              <w:t>ONCOPLASTIC</w:t>
            </w:r>
            <w:proofErr w:type="spellEnd"/>
            <w:r w:rsidR="00976C9C" w:rsidRPr="0051297E">
              <w:t xml:space="preserve"> BREAST SURGERY: PART 1</w:t>
            </w:r>
            <w:r w:rsidR="00976C9C">
              <w:t>, By iBreastBook.</w:t>
            </w:r>
          </w:p>
          <w:p w14:paraId="68C5DD55" w14:textId="77777777" w:rsidR="00976C9C" w:rsidRDefault="00976C9C" w:rsidP="0011773E">
            <w:pPr>
              <w:ind w:left="720" w:hanging="720"/>
            </w:pPr>
          </w:p>
          <w:p w14:paraId="521E6D4A" w14:textId="3F93F5AF" w:rsidR="00C7548D" w:rsidRDefault="00FC0C62" w:rsidP="00FC0C62">
            <w:pPr>
              <w:ind w:left="2040" w:hanging="2070"/>
            </w:pPr>
            <w:r>
              <w:rPr>
                <w:b/>
                <w:bCs/>
                <w:color w:val="C00000"/>
              </w:rPr>
              <w:t>12 December, 2020</w:t>
            </w:r>
            <w:r w:rsidR="00C7548D" w:rsidRPr="00D058EE">
              <w:rPr>
                <w:b/>
                <w:bCs/>
                <w:color w:val="C00000"/>
              </w:rPr>
              <w:t xml:space="preserve"> </w:t>
            </w:r>
            <w:r w:rsidR="00DD6B5F">
              <w:t xml:space="preserve"> </w:t>
            </w:r>
            <w:r w:rsidR="00E71EC9">
              <w:t xml:space="preserve">  </w:t>
            </w:r>
            <w:r w:rsidR="00DD6B5F" w:rsidRPr="00DD6B5F">
              <w:t>QUALIFICATIONS AND FELLOWSHIPS IN BREAST SURGERY</w:t>
            </w:r>
            <w:r w:rsidR="00380EB0">
              <w:t>, By iBreastBook.</w:t>
            </w:r>
          </w:p>
          <w:p w14:paraId="2A2786CA" w14:textId="2EA97851" w:rsidR="0021037F" w:rsidRPr="000C6708" w:rsidRDefault="0021037F">
            <w:pPr>
              <w:divId w:val="108355720"/>
              <w:rPr>
                <w:lang w:val="en-AU"/>
              </w:rPr>
            </w:pPr>
          </w:p>
          <w:p w14:paraId="323C3E8C" w14:textId="496AAFB3" w:rsidR="00CF1C53" w:rsidRPr="00CF1C53" w:rsidRDefault="00CF1C53">
            <w:pPr>
              <w:divId w:val="134299997"/>
            </w:pPr>
          </w:p>
          <w:p w14:paraId="118051F0" w14:textId="4C386137" w:rsidR="00951649" w:rsidRPr="00CF1C53" w:rsidRDefault="00951649">
            <w:pPr>
              <w:divId w:val="354309970"/>
              <w:rPr>
                <w:lang w:val="en-AU"/>
              </w:rPr>
            </w:pPr>
          </w:p>
          <w:p w14:paraId="263C67AC" w14:textId="02D41A4A" w:rsidR="00951649" w:rsidRDefault="00951649" w:rsidP="00176694">
            <w:pPr>
              <w:ind w:left="720" w:hanging="720"/>
            </w:pPr>
          </w:p>
          <w:p w14:paraId="4A3F3808" w14:textId="77777777" w:rsidR="001450DF" w:rsidRPr="0053354B" w:rsidRDefault="001450DF" w:rsidP="0053354B"/>
          <w:p w14:paraId="75708178" w14:textId="77777777" w:rsidR="00646922" w:rsidRPr="00AA071D" w:rsidRDefault="00646922" w:rsidP="0064692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>skills</w:t>
            </w:r>
          </w:p>
          <w:tbl>
            <w:tblPr>
              <w:tblW w:w="108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74"/>
              <w:gridCol w:w="1378"/>
              <w:gridCol w:w="5977"/>
              <w:gridCol w:w="2431"/>
            </w:tblGrid>
            <w:tr w:rsidR="00646922" w:rsidRPr="00DE74B7" w14:paraId="120DBCE1" w14:textId="77777777" w:rsidTr="00CE508D">
              <w:trPr>
                <w:trHeight w:val="1053"/>
              </w:trPr>
              <w:tc>
                <w:tcPr>
                  <w:tcW w:w="2452" w:type="dxa"/>
                  <w:gridSpan w:val="2"/>
                  <w:shd w:val="clear" w:color="auto" w:fill="auto"/>
                  <w:vAlign w:val="bottom"/>
                </w:tcPr>
                <w:p w14:paraId="4DF08A3A" w14:textId="33269FA3" w:rsidR="009415D5" w:rsidRDefault="009415D5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Surgical skills</w:t>
                  </w:r>
                </w:p>
                <w:p w14:paraId="7823C59C" w14:textId="214971AC" w:rsidR="00646922" w:rsidRPr="00DE74B7" w:rsidRDefault="00646922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5977" w:type="dxa"/>
                  <w:shd w:val="clear" w:color="auto" w:fill="auto"/>
                  <w:vAlign w:val="bottom"/>
                </w:tcPr>
                <w:p w14:paraId="0F60FCF8" w14:textId="35A194E8" w:rsidR="00646922" w:rsidRDefault="00711FB7" w:rsidP="00FC0C62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Competent and </w:t>
                  </w:r>
                  <w:r w:rsidR="00CA19EA">
                    <w:rPr>
                      <w:rFonts w:asciiTheme="majorHAnsi" w:eastAsia="Times New Roman" w:hAnsiTheme="majorHAnsi"/>
                      <w:b/>
                      <w:szCs w:val="18"/>
                    </w:rPr>
                    <w:t>specialized</w:t>
                  </w:r>
                  <w:r w:rsidR="007F18D3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in:</w:t>
                  </w:r>
                  <w:r w:rsidR="00CA19EA"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</w:t>
                  </w:r>
                </w:p>
                <w:p w14:paraId="16D55CFC" w14:textId="6D4DFEF6" w:rsidR="005E41CD" w:rsidRPr="00FA46FE" w:rsidRDefault="005E41CD" w:rsidP="00CE508D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125CED71" w14:textId="77777777" w:rsidR="00646922" w:rsidRPr="00DE74B7" w:rsidRDefault="00646922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7C51A8" w:rsidRPr="00DE74B7" w14:paraId="21BEAE0D" w14:textId="77777777" w:rsidTr="00D62F71">
              <w:trPr>
                <w:trHeight w:val="546"/>
              </w:trPr>
              <w:tc>
                <w:tcPr>
                  <w:tcW w:w="2452" w:type="dxa"/>
                  <w:gridSpan w:val="2"/>
                  <w:shd w:val="clear" w:color="auto" w:fill="auto"/>
                  <w:vAlign w:val="bottom"/>
                </w:tcPr>
                <w:p w14:paraId="07E99995" w14:textId="77777777" w:rsidR="007C51A8" w:rsidRDefault="007C51A8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</w:tc>
              <w:tc>
                <w:tcPr>
                  <w:tcW w:w="5977" w:type="dxa"/>
                  <w:shd w:val="clear" w:color="auto" w:fill="auto"/>
                  <w:vAlign w:val="bottom"/>
                </w:tcPr>
                <w:p w14:paraId="49266ED1" w14:textId="283C9DA9" w:rsidR="001442CF" w:rsidRPr="00CA5AF6" w:rsidRDefault="00CA5AF6" w:rsidP="00CA5AF6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</w:t>
                  </w:r>
                  <w:r w:rsidR="00FC0C62"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     </w:t>
                  </w:r>
                  <w:r>
                    <w:rPr>
                      <w:rFonts w:asciiTheme="majorHAnsi" w:eastAsia="Times New Roman" w:hAnsiTheme="majorHAnsi"/>
                      <w:bCs/>
                      <w:szCs w:val="18"/>
                    </w:rPr>
                    <w:t>-</w:t>
                  </w:r>
                  <w:r w:rsidR="001442CF" w:rsidRPr="00CA5AF6"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Breast </w:t>
                  </w:r>
                  <w:proofErr w:type="spellStart"/>
                  <w:r w:rsidR="001442CF" w:rsidRPr="00CA5AF6">
                    <w:rPr>
                      <w:rFonts w:asciiTheme="majorHAnsi" w:eastAsia="Times New Roman" w:hAnsiTheme="majorHAnsi"/>
                      <w:bCs/>
                      <w:szCs w:val="18"/>
                    </w:rPr>
                    <w:t>oncoplastic</w:t>
                  </w:r>
                  <w:proofErr w:type="spellEnd"/>
                  <w:r w:rsidR="001442CF" w:rsidRPr="00CA5AF6"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procedures.</w:t>
                  </w:r>
                </w:p>
                <w:p w14:paraId="627610E7" w14:textId="65A3BBCF" w:rsidR="001442CF" w:rsidRPr="00FA46FE" w:rsidRDefault="00FC0C62" w:rsidP="009078DE">
                  <w:pPr>
                    <w:spacing w:line="0" w:lineRule="atLeast"/>
                    <w:rPr>
                      <w:rFonts w:asciiTheme="majorHAnsi" w:eastAsia="Times New Roman" w:hAnsiTheme="majorHAnsi"/>
                      <w:b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     </w:t>
                  </w:r>
                  <w:r w:rsidR="00CA5AF6"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- </w:t>
                  </w:r>
                  <w:r w:rsidR="001442CF" w:rsidRPr="00FA46FE">
                    <w:rPr>
                      <w:rFonts w:asciiTheme="majorHAnsi" w:eastAsia="Times New Roman" w:hAnsiTheme="majorHAnsi"/>
                      <w:bCs/>
                      <w:szCs w:val="18"/>
                    </w:rPr>
                    <w:t>Head &amp; Neck Endocrine procedures.</w:t>
                  </w:r>
                </w:p>
                <w:p w14:paraId="27B5A73F" w14:textId="08103AAF" w:rsidR="007C51A8" w:rsidRDefault="00FC0C62" w:rsidP="00CA5AF6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     </w:t>
                  </w:r>
                  <w:r w:rsidR="00CA5AF6"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-</w:t>
                  </w:r>
                  <w:r w:rsidR="007F18D3">
                    <w:rPr>
                      <w:rFonts w:asciiTheme="majorHAnsi" w:eastAsia="Times New Roman" w:hAnsiTheme="majorHAnsi"/>
                      <w:bCs/>
                      <w:szCs w:val="18"/>
                    </w:rPr>
                    <w:t xml:space="preserve"> </w:t>
                  </w:r>
                  <w:r w:rsidR="001442CF" w:rsidRPr="00FA46FE">
                    <w:rPr>
                      <w:rFonts w:asciiTheme="majorHAnsi" w:eastAsia="Times New Roman" w:hAnsiTheme="majorHAnsi"/>
                      <w:bCs/>
                      <w:szCs w:val="18"/>
                    </w:rPr>
                    <w:t>General surgery procedures</w:t>
                  </w:r>
                  <w:r w:rsidR="007F18D3">
                    <w:rPr>
                      <w:rFonts w:asciiTheme="majorHAnsi" w:eastAsia="Times New Roman" w:hAnsiTheme="majorHAnsi"/>
                      <w:bCs/>
                      <w:szCs w:val="18"/>
                    </w:rPr>
                    <w:t>.</w:t>
                  </w: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7EDDE59D" w14:textId="77777777" w:rsidR="007C51A8" w:rsidRPr="00DE74B7" w:rsidRDefault="007C51A8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9C507F" w:rsidRPr="00DE74B7" w14:paraId="2CBCE343" w14:textId="77777777" w:rsidTr="00D62F71">
              <w:trPr>
                <w:trHeight w:val="546"/>
              </w:trPr>
              <w:tc>
                <w:tcPr>
                  <w:tcW w:w="2452" w:type="dxa"/>
                  <w:gridSpan w:val="2"/>
                  <w:shd w:val="clear" w:color="auto" w:fill="auto"/>
                  <w:vAlign w:val="bottom"/>
                </w:tcPr>
                <w:p w14:paraId="11F26643" w14:textId="4B37DC99" w:rsidR="009C507F" w:rsidRDefault="009C507F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 xml:space="preserve">MDT </w:t>
                  </w:r>
                  <w:r w:rsidR="00277405"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skills</w:t>
                  </w:r>
                </w:p>
              </w:tc>
              <w:tc>
                <w:tcPr>
                  <w:tcW w:w="5977" w:type="dxa"/>
                  <w:shd w:val="clear" w:color="auto" w:fill="auto"/>
                  <w:vAlign w:val="bottom"/>
                </w:tcPr>
                <w:p w14:paraId="1B49D7F5" w14:textId="1B42E74B" w:rsidR="009C507F" w:rsidRDefault="00277405" w:rsidP="001F4696">
                  <w:pPr>
                    <w:spacing w:line="0" w:lineRule="atLeast"/>
                    <w:ind w:left="100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Participated </w:t>
                  </w:r>
                  <w:r w:rsidR="00C45B6E">
                    <w:rPr>
                      <w:rFonts w:asciiTheme="majorHAnsi" w:eastAsia="Times New Roman" w:hAnsiTheme="majorHAnsi"/>
                      <w:b/>
                      <w:szCs w:val="18"/>
                    </w:rPr>
                    <w:t>and run</w:t>
                  </w: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 xml:space="preserve"> more than </w:t>
                  </w:r>
                  <w:r w:rsidR="006F6D7F">
                    <w:rPr>
                      <w:rFonts w:asciiTheme="majorHAnsi" w:eastAsia="Times New Roman" w:hAnsiTheme="majorHAnsi"/>
                      <w:b/>
                      <w:szCs w:val="18"/>
                    </w:rPr>
                    <w:t>290 meeting</w:t>
                  </w:r>
                  <w:r w:rsidR="001F4696">
                    <w:rPr>
                      <w:rFonts w:asciiTheme="majorHAnsi" w:eastAsia="Times New Roman" w:hAnsiTheme="majorHAnsi"/>
                      <w:b/>
                      <w:szCs w:val="18"/>
                    </w:rPr>
                    <w:t>s.</w:t>
                  </w: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7AEE8DA5" w14:textId="77777777" w:rsidR="009C507F" w:rsidRPr="00DE74B7" w:rsidRDefault="009C507F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077FF8" w:rsidRPr="00DE74B7" w14:paraId="4056077C" w14:textId="77777777" w:rsidTr="00D62F71">
              <w:trPr>
                <w:trHeight w:val="546"/>
              </w:trPr>
              <w:tc>
                <w:tcPr>
                  <w:tcW w:w="2452" w:type="dxa"/>
                  <w:gridSpan w:val="2"/>
                  <w:shd w:val="clear" w:color="auto" w:fill="auto"/>
                  <w:vAlign w:val="bottom"/>
                </w:tcPr>
                <w:p w14:paraId="38E41050" w14:textId="77777777" w:rsidR="001C1ED4" w:rsidRDefault="001C1ED4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1F6F0B5B" w14:textId="77777777" w:rsidR="001C1ED4" w:rsidRDefault="001C1ED4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3B93FD40" w14:textId="2052B178" w:rsidR="00077FF8" w:rsidRDefault="00077FF8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Research Related Skills</w:t>
                  </w:r>
                </w:p>
              </w:tc>
              <w:tc>
                <w:tcPr>
                  <w:tcW w:w="5977" w:type="dxa"/>
                  <w:shd w:val="clear" w:color="auto" w:fill="auto"/>
                  <w:vAlign w:val="bottom"/>
                </w:tcPr>
                <w:p w14:paraId="37674735" w14:textId="0772FF36" w:rsidR="00077FF8" w:rsidRDefault="00077FF8" w:rsidP="00646922">
                  <w:pPr>
                    <w:spacing w:line="0" w:lineRule="atLeast"/>
                    <w:ind w:left="100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>Professional skills</w:t>
                  </w:r>
                  <w:r w:rsidR="001F4696">
                    <w:rPr>
                      <w:rFonts w:asciiTheme="majorHAnsi" w:eastAsia="Times New Roman" w:hAnsiTheme="majorHAnsi"/>
                      <w:b/>
                      <w:szCs w:val="18"/>
                    </w:rPr>
                    <w:t>.</w:t>
                  </w: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1023969F" w14:textId="77777777" w:rsidR="00077FF8" w:rsidRPr="00DE74B7" w:rsidRDefault="00077FF8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646922" w:rsidRPr="00DE74B7" w14:paraId="038341EB" w14:textId="77777777" w:rsidTr="00D62F71">
              <w:trPr>
                <w:trHeight w:val="540"/>
              </w:trPr>
              <w:tc>
                <w:tcPr>
                  <w:tcW w:w="2452" w:type="dxa"/>
                  <w:gridSpan w:val="2"/>
                  <w:shd w:val="clear" w:color="auto" w:fill="auto"/>
                  <w:vAlign w:val="bottom"/>
                </w:tcPr>
                <w:p w14:paraId="384738C2" w14:textId="77777777" w:rsidR="001C1ED4" w:rsidRDefault="001C1ED4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  <w:bookmarkStart w:id="1" w:name="_Hlk37851231"/>
                </w:p>
                <w:p w14:paraId="3D42D8BF" w14:textId="77777777" w:rsidR="001C1ED4" w:rsidRDefault="001C1ED4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</w:pPr>
                </w:p>
                <w:p w14:paraId="7964ADD6" w14:textId="4881F0B3" w:rsidR="00646922" w:rsidRPr="00DE74B7" w:rsidRDefault="00375D4B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Computer Skills</w:t>
                  </w:r>
                </w:p>
              </w:tc>
              <w:tc>
                <w:tcPr>
                  <w:tcW w:w="5977" w:type="dxa"/>
                  <w:shd w:val="clear" w:color="auto" w:fill="auto"/>
                  <w:vAlign w:val="bottom"/>
                </w:tcPr>
                <w:p w14:paraId="266DF67C" w14:textId="77777777" w:rsidR="00C4183B" w:rsidRPr="00DE74B7" w:rsidRDefault="00C4183B" w:rsidP="00C4183B">
                  <w:pPr>
                    <w:spacing w:line="0" w:lineRule="atLeast"/>
                    <w:ind w:left="100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szCs w:val="18"/>
                    </w:rPr>
                    <w:t>Professional skills in using:</w:t>
                  </w: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6395C3BE" w14:textId="77777777" w:rsidR="00646922" w:rsidRPr="00DE74B7" w:rsidRDefault="00646922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szCs w:val="18"/>
                    </w:rPr>
                  </w:pPr>
                </w:p>
              </w:tc>
            </w:tr>
            <w:tr w:rsidR="00646922" w:rsidRPr="0053354B" w14:paraId="1A721F69" w14:textId="77777777" w:rsidTr="00D62F71">
              <w:trPr>
                <w:trHeight w:val="285"/>
              </w:trPr>
              <w:tc>
                <w:tcPr>
                  <w:tcW w:w="1074" w:type="dxa"/>
                  <w:shd w:val="clear" w:color="auto" w:fill="auto"/>
                  <w:vAlign w:val="bottom"/>
                </w:tcPr>
                <w:p w14:paraId="5D848B71" w14:textId="77777777" w:rsidR="00646922" w:rsidRPr="0053354B" w:rsidRDefault="00646922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</w:p>
              </w:tc>
              <w:tc>
                <w:tcPr>
                  <w:tcW w:w="1378" w:type="dxa"/>
                  <w:shd w:val="clear" w:color="auto" w:fill="auto"/>
                  <w:vAlign w:val="bottom"/>
                </w:tcPr>
                <w:p w14:paraId="40E65B4C" w14:textId="77777777" w:rsidR="00646922" w:rsidRPr="0053354B" w:rsidRDefault="00646922" w:rsidP="00646922">
                  <w:pPr>
                    <w:spacing w:line="0" w:lineRule="atLeast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</w:p>
              </w:tc>
              <w:tc>
                <w:tcPr>
                  <w:tcW w:w="5977" w:type="dxa"/>
                  <w:shd w:val="clear" w:color="auto" w:fill="auto"/>
                  <w:vAlign w:val="bottom"/>
                </w:tcPr>
                <w:p w14:paraId="60494601" w14:textId="787AD8C1" w:rsidR="00646922" w:rsidRPr="0053354B" w:rsidRDefault="00FC0C62" w:rsidP="00646922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     </w:t>
                  </w:r>
                  <w:r w:rsidR="00C4183B" w:rsidRPr="0053354B">
                    <w:rPr>
                      <w:rFonts w:asciiTheme="majorHAnsi" w:eastAsia="Times New Roman" w:hAnsiTheme="majorHAnsi"/>
                      <w:iCs/>
                      <w:szCs w:val="18"/>
                    </w:rPr>
                    <w:t>- Windows.</w:t>
                  </w:r>
                </w:p>
                <w:p w14:paraId="467BA07C" w14:textId="458E1D77" w:rsidR="005403FC" w:rsidRPr="0053354B" w:rsidRDefault="00FC0C62" w:rsidP="00AE2926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     </w:t>
                  </w:r>
                  <w:r w:rsidR="00C4183B" w:rsidRPr="0053354B"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- </w:t>
                  </w:r>
                  <w:r w:rsidR="007015E2" w:rsidRPr="0053354B">
                    <w:rPr>
                      <w:rFonts w:asciiTheme="majorHAnsi" w:eastAsia="Times New Roman" w:hAnsiTheme="majorHAnsi"/>
                      <w:iCs/>
                      <w:szCs w:val="18"/>
                    </w:rPr>
                    <w:t>Microsoft Office applications.</w:t>
                  </w:r>
                </w:p>
              </w:tc>
              <w:tc>
                <w:tcPr>
                  <w:tcW w:w="2431" w:type="dxa"/>
                  <w:shd w:val="clear" w:color="auto" w:fill="auto"/>
                  <w:vAlign w:val="bottom"/>
                </w:tcPr>
                <w:p w14:paraId="0FC883BA" w14:textId="77777777" w:rsidR="00646922" w:rsidRPr="0053354B" w:rsidRDefault="00646922" w:rsidP="00646922">
                  <w:pPr>
                    <w:spacing w:line="0" w:lineRule="atLeast"/>
                    <w:ind w:left="28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  <w:r w:rsidRPr="0053354B"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  Zarqa, Jordan.</w:t>
                  </w:r>
                </w:p>
              </w:tc>
            </w:tr>
            <w:bookmarkEnd w:id="1"/>
          </w:tbl>
          <w:p w14:paraId="3E36C517" w14:textId="77777777" w:rsidR="00107C2E" w:rsidRPr="0053354B" w:rsidRDefault="00107C2E" w:rsidP="001C0BB4">
            <w:pPr>
              <w:rPr>
                <w:rFonts w:asciiTheme="majorHAnsi" w:eastAsia="Times New Roman" w:hAnsiTheme="majorHAnsi"/>
                <w:iCs/>
                <w:szCs w:val="18"/>
              </w:rPr>
            </w:pPr>
          </w:p>
          <w:tbl>
            <w:tblPr>
              <w:tblW w:w="108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2"/>
              <w:gridCol w:w="1381"/>
              <w:gridCol w:w="6307"/>
              <w:gridCol w:w="1400"/>
            </w:tblGrid>
            <w:tr w:rsidR="00107C2E" w:rsidRPr="00DE74B7" w14:paraId="6B38F823" w14:textId="77777777" w:rsidTr="00F947DA">
              <w:trPr>
                <w:trHeight w:val="540"/>
              </w:trPr>
              <w:tc>
                <w:tcPr>
                  <w:tcW w:w="2420" w:type="dxa"/>
                  <w:gridSpan w:val="2"/>
                  <w:shd w:val="clear" w:color="auto" w:fill="auto"/>
                  <w:vAlign w:val="bottom"/>
                </w:tcPr>
                <w:p w14:paraId="5633CAB0" w14:textId="77777777" w:rsidR="00107C2E" w:rsidRPr="00DE74B7" w:rsidRDefault="00107C2E" w:rsidP="00107C2E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color w:val="C00000"/>
                      <w:szCs w:val="18"/>
                    </w:rPr>
                    <w:t>Languages</w:t>
                  </w:r>
                </w:p>
              </w:tc>
              <w:tc>
                <w:tcPr>
                  <w:tcW w:w="5900" w:type="dxa"/>
                  <w:gridSpan w:val="2"/>
                  <w:shd w:val="clear" w:color="auto" w:fill="auto"/>
                  <w:vAlign w:val="bottom"/>
                </w:tcPr>
                <w:p w14:paraId="1BF398C8" w14:textId="77777777" w:rsidR="00107C2E" w:rsidRPr="00DE74B7" w:rsidRDefault="00107C2E" w:rsidP="00107C2E">
                  <w:pPr>
                    <w:spacing w:line="0" w:lineRule="atLeast"/>
                    <w:rPr>
                      <w:rFonts w:asciiTheme="majorHAnsi" w:eastAsia="Times New Roman" w:hAnsiTheme="majorHAnsi"/>
                      <w:b/>
                      <w:szCs w:val="18"/>
                    </w:rPr>
                  </w:pPr>
                </w:p>
              </w:tc>
            </w:tr>
            <w:tr w:rsidR="00107C2E" w:rsidRPr="0053354B" w14:paraId="60AF100B" w14:textId="77777777" w:rsidTr="00F947DA">
              <w:trPr>
                <w:gridAfter w:val="1"/>
                <w:wAfter w:w="1074" w:type="dxa"/>
                <w:trHeight w:val="285"/>
              </w:trPr>
              <w:tc>
                <w:tcPr>
                  <w:tcW w:w="1360" w:type="dxa"/>
                  <w:shd w:val="clear" w:color="auto" w:fill="auto"/>
                  <w:vAlign w:val="bottom"/>
                </w:tcPr>
                <w:p w14:paraId="03943B7F" w14:textId="77777777" w:rsidR="00107C2E" w:rsidRPr="0053354B" w:rsidRDefault="00107C2E" w:rsidP="00107C2E">
                  <w:pPr>
                    <w:spacing w:line="0" w:lineRule="atLeast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</w:p>
              </w:tc>
              <w:tc>
                <w:tcPr>
                  <w:tcW w:w="5900" w:type="dxa"/>
                  <w:gridSpan w:val="2"/>
                  <w:shd w:val="clear" w:color="auto" w:fill="auto"/>
                  <w:vAlign w:val="bottom"/>
                </w:tcPr>
                <w:p w14:paraId="68BB3673" w14:textId="77777777" w:rsidR="00107C2E" w:rsidRPr="0053354B" w:rsidRDefault="00A76763" w:rsidP="00107C2E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            </w:t>
                  </w:r>
                  <w:r w:rsidR="00107C2E" w:rsidRPr="0053354B"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- </w:t>
                  </w:r>
                  <w:r w:rsidR="00107C2E" w:rsidRPr="00107C2E">
                    <w:rPr>
                      <w:rFonts w:asciiTheme="majorHAnsi" w:eastAsia="Times New Roman" w:hAnsiTheme="majorHAnsi"/>
                      <w:b/>
                      <w:bCs/>
                      <w:iCs/>
                      <w:szCs w:val="18"/>
                    </w:rPr>
                    <w:t xml:space="preserve">Arabic </w:t>
                  </w:r>
                  <w:r w:rsidR="00107C2E"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(Native language). </w:t>
                  </w:r>
                </w:p>
                <w:p w14:paraId="7124C645" w14:textId="77777777" w:rsidR="00107C2E" w:rsidRDefault="00A76763" w:rsidP="00107C2E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  <w:r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            </w:t>
                  </w:r>
                  <w:r w:rsidR="00107C2E" w:rsidRPr="0053354B"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- </w:t>
                  </w:r>
                  <w:r w:rsidR="00107C2E" w:rsidRPr="00107C2E">
                    <w:rPr>
                      <w:rFonts w:asciiTheme="majorHAnsi" w:eastAsia="Times New Roman" w:hAnsiTheme="majorHAnsi"/>
                      <w:b/>
                      <w:bCs/>
                      <w:iCs/>
                      <w:szCs w:val="18"/>
                    </w:rPr>
                    <w:t>English</w:t>
                  </w:r>
                  <w:r w:rsidR="00107C2E">
                    <w:rPr>
                      <w:rFonts w:asciiTheme="majorHAnsi" w:eastAsia="Times New Roman" w:hAnsiTheme="majorHAnsi"/>
                      <w:iCs/>
                      <w:szCs w:val="18"/>
                    </w:rPr>
                    <w:t xml:space="preserve"> (Fluently spoken and written).</w:t>
                  </w:r>
                </w:p>
                <w:p w14:paraId="2AD745DF" w14:textId="77777777" w:rsidR="006558DD" w:rsidRDefault="006558DD" w:rsidP="00107C2E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</w:p>
                <w:p w14:paraId="1FA038C8" w14:textId="77777777" w:rsidR="006558DD" w:rsidRPr="0053354B" w:rsidRDefault="006558DD" w:rsidP="00107C2E">
                  <w:pPr>
                    <w:spacing w:line="0" w:lineRule="atLeast"/>
                    <w:ind w:left="40"/>
                    <w:rPr>
                      <w:rFonts w:asciiTheme="majorHAnsi" w:eastAsia="Times New Roman" w:hAnsiTheme="majorHAnsi"/>
                      <w:iCs/>
                      <w:szCs w:val="18"/>
                    </w:rPr>
                  </w:pPr>
                </w:p>
              </w:tc>
            </w:tr>
          </w:tbl>
          <w:p w14:paraId="37076976" w14:textId="542F0E86" w:rsidR="00036450" w:rsidRDefault="00036450" w:rsidP="00036450">
            <w:pPr>
              <w:pStyle w:val="Heading2"/>
            </w:pPr>
          </w:p>
          <w:p w14:paraId="2C4D1D8C" w14:textId="257348CC" w:rsidR="00ED766F" w:rsidRDefault="00ED766F" w:rsidP="00ED766F"/>
          <w:p w14:paraId="25B715ED" w14:textId="70346642" w:rsidR="007A0D8F" w:rsidRPr="00BF5D81" w:rsidRDefault="007A0D8F" w:rsidP="007A0D8F">
            <w:pPr>
              <w:spacing w:line="0" w:lineRule="atLeast"/>
              <w:rPr>
                <w:rFonts w:asciiTheme="majorHAnsi" w:eastAsia="Times New Roman" w:hAnsiTheme="majorHAnsi"/>
                <w:szCs w:val="18"/>
              </w:rPr>
            </w:pPr>
          </w:p>
          <w:p w14:paraId="6B9644A4" w14:textId="77777777" w:rsidR="00D02F21" w:rsidRPr="00AA071D" w:rsidRDefault="00D02F21" w:rsidP="00D02F21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>Publications</w:t>
            </w:r>
          </w:p>
          <w:p w14:paraId="7ED43EEF" w14:textId="18F4AE97" w:rsidR="000C5CD7" w:rsidRPr="000C5CD7" w:rsidRDefault="000C5CD7" w:rsidP="000C5CD7">
            <w:pPr>
              <w:spacing w:line="0" w:lineRule="atLeast"/>
              <w:rPr>
                <w:rFonts w:asciiTheme="majorHAnsi" w:eastAsia="Times New Roman" w:hAnsiTheme="majorHAnsi" w:cs="Arial"/>
                <w:i/>
                <w:szCs w:val="18"/>
                <w:u w:val="single"/>
                <w:lang w:val="en-AU" w:eastAsia="en-AU"/>
              </w:rPr>
            </w:pPr>
          </w:p>
          <w:p w14:paraId="2F7F64AA" w14:textId="77777777" w:rsidR="000C5CD7" w:rsidRPr="000C5CD7" w:rsidRDefault="000C5CD7" w:rsidP="000C5CD7">
            <w:pPr>
              <w:spacing w:line="127" w:lineRule="exact"/>
              <w:rPr>
                <w:rFonts w:asciiTheme="majorHAnsi" w:eastAsia="Times New Roman" w:hAnsiTheme="majorHAnsi" w:cs="Arial"/>
                <w:szCs w:val="18"/>
                <w:lang w:val="en-AU" w:eastAsia="en-AU"/>
              </w:rPr>
            </w:pPr>
          </w:p>
          <w:p w14:paraId="14DE2724" w14:textId="5BF03FB1" w:rsidR="00642CC2" w:rsidRDefault="003B6C19" w:rsidP="001A5990">
            <w:pPr>
              <w:pStyle w:val="ListParagraph"/>
              <w:numPr>
                <w:ilvl w:val="0"/>
                <w:numId w:val="6"/>
              </w:numPr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Alrosan, Amjad Z.; </w:t>
            </w:r>
            <w:r w:rsidRPr="00C05312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Heilat, Ghaith B</w:t>
            </w:r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.; Al </w:t>
            </w:r>
            <w:proofErr w:type="spellStart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Subeh</w:t>
            </w:r>
            <w:proofErr w:type="spellEnd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</w:t>
            </w:r>
            <w:proofErr w:type="spellStart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Zeinab</w:t>
            </w:r>
            <w:proofErr w:type="spellEnd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Y.; Alrosan, Khaled; Alrousan, Alaa F.; </w:t>
            </w:r>
            <w:proofErr w:type="spellStart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Abu-Safieh</w:t>
            </w:r>
            <w:proofErr w:type="spellEnd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, Amro K</w:t>
            </w:r>
            <w:r w:rsidR="006462FF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.</w:t>
            </w:r>
            <w:r w:rsidR="00AB67A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;</w:t>
            </w:r>
            <w:r w:rsidR="000A15D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,</w:t>
            </w:r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Alabdallat</w:t>
            </w:r>
            <w:proofErr w:type="spellEnd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</w:t>
            </w:r>
            <w:proofErr w:type="spellStart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Nuwar</w:t>
            </w:r>
            <w:proofErr w:type="spellEnd"/>
            <w:r w:rsidRPr="003B6C1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S</w:t>
            </w:r>
            <w:r w:rsidR="00EB3A63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. :</w:t>
            </w:r>
            <w:r w:rsidR="0004566D" w:rsidRPr="0004566D">
              <w:rPr>
                <w:rFonts w:ascii="Arial" w:eastAsia="Times New Roman" w:hAnsi="Arial" w:cs="Arial"/>
                <w:b/>
                <w:bCs/>
                <w:color w:val="131314"/>
                <w:sz w:val="28"/>
                <w:szCs w:val="28"/>
                <w:shd w:val="clear" w:color="auto" w:fill="FFFFFF"/>
                <w:lang w:val="en-AU" w:eastAsia="en-GB"/>
              </w:rPr>
              <w:t xml:space="preserve"> </w:t>
            </w:r>
            <w:r w:rsidR="0004566D" w:rsidRPr="00642CC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The effects of statin therapy on brain </w:t>
            </w:r>
            <w:proofErr w:type="spellStart"/>
            <w:r w:rsidR="0004566D" w:rsidRPr="00642CC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tumors</w:t>
            </w:r>
            <w:proofErr w:type="spellEnd"/>
            <w:r w:rsidR="0004566D" w:rsidRPr="00642CC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, particularly glioma: a review</w:t>
            </w:r>
            <w:r w:rsidR="00642CC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 </w:t>
            </w:r>
            <w:r w:rsidR="00617441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:</w:t>
            </w:r>
            <w:r w:rsidR="00617441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Anti-Cancer Drugs</w:t>
            </w:r>
            <w:r w:rsidR="00FD2E71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. Jul 2023. DOI:</w:t>
            </w:r>
            <w:r w:rsidR="000F2B8A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r w:rsidR="000F2B8A" w:rsidRPr="000F2B8A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10.1097/CAD.000000000000153</w:t>
            </w:r>
            <w:r w:rsidR="00B716D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3</w:t>
            </w:r>
          </w:p>
          <w:p w14:paraId="5FE42C53" w14:textId="77777777" w:rsidR="00B716D0" w:rsidRPr="00642CC2" w:rsidRDefault="00B716D0" w:rsidP="00B716D0">
            <w:pPr>
              <w:pStyle w:val="ListParagraph"/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76D8A358" w14:textId="4A8CC13D" w:rsidR="002F7961" w:rsidRPr="008A58F6" w:rsidRDefault="004E7099" w:rsidP="001A5990">
            <w:pPr>
              <w:pStyle w:val="ListParagraph"/>
              <w:numPr>
                <w:ilvl w:val="0"/>
                <w:numId w:val="6"/>
              </w:numPr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4E7099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Amjad Z. Alrosan</w:t>
            </w:r>
            <w:r w:rsidR="001A5990">
              <w:rPr>
                <w:rFonts w:asciiTheme="majorHAnsi" w:eastAsia="Times New Roman" w:hAnsiTheme="majorHAnsi" w:cs="Times New Roman"/>
                <w:color w:val="575757"/>
                <w:szCs w:val="18"/>
                <w:shd w:val="clear" w:color="auto" w:fill="FFFFFF"/>
                <w:lang w:val="en-AU" w:eastAsia="en-GB"/>
              </w:rPr>
              <w:t>,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Khaled Alrosan</w:t>
            </w:r>
            <w:r w:rsidR="001A5990" w:rsidRPr="001A5990">
              <w:rPr>
                <w:rFonts w:asciiTheme="majorHAnsi" w:eastAsia="Times New Roman" w:hAnsiTheme="majorHAnsi" w:cs="Times New Roman"/>
                <w:color w:val="575757"/>
                <w:szCs w:val="18"/>
                <w:shd w:val="clear" w:color="auto" w:fill="FFFFFF"/>
                <w:lang w:val="en-AU" w:eastAsia="en-GB"/>
              </w:rPr>
              <w:t>,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r w:rsidRPr="00D70B31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Ghaith B. Heilat</w:t>
            </w:r>
            <w:r w:rsidR="001A5990" w:rsidRPr="001A5990">
              <w:rPr>
                <w:rFonts w:asciiTheme="majorHAnsi" w:eastAsia="Times New Roman" w:hAnsiTheme="majorHAnsi" w:cs="Times New Roman"/>
                <w:color w:val="575757"/>
                <w:szCs w:val="18"/>
                <w:shd w:val="clear" w:color="auto" w:fill="FFFFFF"/>
                <w:lang w:val="en-AU" w:eastAsia="en-GB"/>
              </w:rPr>
              <w:t>,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Rawan Alsharedeh</w:t>
            </w:r>
            <w:r w:rsidR="001A5990"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,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Rawan </w:t>
            </w:r>
            <w:proofErr w:type="spellStart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Abudalo</w:t>
            </w:r>
            <w:proofErr w:type="spellEnd"/>
            <w:r w:rsidR="00C32329" w:rsidRPr="001A5990">
              <w:rPr>
                <w:rFonts w:asciiTheme="majorHAnsi" w:eastAsia="Times New Roman" w:hAnsiTheme="majorHAnsi" w:cs="Times New Roman"/>
                <w:color w:val="575757"/>
                <w:szCs w:val="18"/>
                <w:shd w:val="clear" w:color="auto" w:fill="FFFFFF"/>
                <w:lang w:val="en-AU" w:eastAsia="en-GB"/>
              </w:rPr>
              <w:t>,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Muna</w:t>
            </w:r>
            <w:proofErr w:type="spellEnd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Oqal</w:t>
            </w:r>
            <w:proofErr w:type="spellEnd"/>
            <w:r w:rsidR="00C32329" w:rsidRPr="001A5990">
              <w:rPr>
                <w:rFonts w:asciiTheme="majorHAnsi" w:eastAsia="Times New Roman" w:hAnsiTheme="majorHAnsi" w:cs="Times New Roman"/>
                <w:color w:val="575757"/>
                <w:szCs w:val="18"/>
                <w:shd w:val="clear" w:color="auto" w:fill="FFFFFF"/>
                <w:lang w:val="en-AU" w:eastAsia="en-GB"/>
              </w:rPr>
              <w:t>,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Abdelrahim</w:t>
            </w:r>
            <w:proofErr w:type="spellEnd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Alqudah</w:t>
            </w:r>
            <w:proofErr w:type="spellEnd"/>
            <w:r w:rsidR="00C32329" w:rsidRPr="001A5990">
              <w:rPr>
                <w:rFonts w:asciiTheme="majorHAnsi" w:eastAsia="Times New Roman" w:hAnsiTheme="majorHAnsi" w:cs="Times New Roman"/>
                <w:color w:val="575757"/>
                <w:szCs w:val="18"/>
                <w:shd w:val="clear" w:color="auto" w:fill="FFFFFF"/>
                <w:lang w:val="en-AU" w:eastAsia="en-GB"/>
              </w:rPr>
              <w:t xml:space="preserve">, </w:t>
            </w:r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Yasmin A. </w:t>
            </w:r>
            <w:proofErr w:type="spellStart"/>
            <w:r w:rsidRPr="001A599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Elmaghrabi</w:t>
            </w:r>
            <w:proofErr w:type="spellEnd"/>
            <w:r w:rsidR="00D70B31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:</w:t>
            </w:r>
            <w:r w:rsidR="009050DA" w:rsidRPr="009050DA">
              <w:rPr>
                <w:rFonts w:ascii="Arial" w:eastAsia="Times New Roman" w:hAnsi="Arial" w:cs="Arial"/>
                <w:b/>
                <w:bCs/>
                <w:color w:val="131314"/>
                <w:sz w:val="28"/>
                <w:szCs w:val="28"/>
                <w:shd w:val="clear" w:color="auto" w:fill="FFFFFF"/>
                <w:lang w:val="en-AU" w:eastAsia="en-GB"/>
              </w:rPr>
              <w:t xml:space="preserve"> </w:t>
            </w:r>
            <w:r w:rsidR="009050DA" w:rsidRPr="00634F4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Potential roles of NEDD4 and NEDD4L and their utility as therapeutic targets in high</w:t>
            </w:r>
            <w:r w:rsidR="009050DA" w:rsidRPr="00634F4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noBreakHyphen/>
              <w:t>incidence adult male cancers (Review)</w:t>
            </w:r>
            <w:r w:rsidR="00634F42" w:rsidRPr="00634F42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:</w:t>
            </w:r>
            <w:r w:rsidR="00634F4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Mole</w:t>
            </w:r>
            <w:r w:rsidR="00190C10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cular and clinical Oncology</w:t>
            </w:r>
            <w:r w:rsidR="00C454E1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.Jul 2023. DOI</w:t>
            </w:r>
            <w:r w:rsidR="002D442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: </w:t>
            </w:r>
            <w:r w:rsidR="002D4424">
              <w:rPr>
                <w:rFonts w:ascii="dinproregular" w:eastAsia="Times New Roman" w:hAnsi="dinproregular"/>
                <w:color w:val="575757"/>
                <w:shd w:val="clear" w:color="auto" w:fill="FFFFFF"/>
              </w:rPr>
              <w:t>10.3892/</w:t>
            </w:r>
            <w:proofErr w:type="spellStart"/>
            <w:r w:rsidR="002D4424">
              <w:rPr>
                <w:rFonts w:ascii="dinproregular" w:eastAsia="Times New Roman" w:hAnsi="dinproregular"/>
                <w:color w:val="575757"/>
                <w:shd w:val="clear" w:color="auto" w:fill="FFFFFF"/>
              </w:rPr>
              <w:t>mco.2023.2664</w:t>
            </w:r>
            <w:proofErr w:type="spellEnd"/>
          </w:p>
          <w:p w14:paraId="0502824D" w14:textId="77777777" w:rsidR="008A58F6" w:rsidRPr="001A5990" w:rsidRDefault="008A58F6" w:rsidP="008A58F6">
            <w:pPr>
              <w:pStyle w:val="ListParagraph"/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0AE53317" w14:textId="46424187" w:rsidR="00466F8B" w:rsidRDefault="00814DDB" w:rsidP="00106734">
            <w:pPr>
              <w:pStyle w:val="ListParagraph"/>
              <w:numPr>
                <w:ilvl w:val="0"/>
                <w:numId w:val="6"/>
              </w:numPr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814DDB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Naser Obeidat, </w:t>
            </w:r>
            <w:r w:rsidRPr="00F22118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Ghaith Heilat</w:t>
            </w:r>
            <w:r w:rsidRPr="00814DDB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Tarek </w:t>
            </w:r>
            <w:proofErr w:type="spellStart"/>
            <w:r w:rsidRPr="00814DDB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Ajam</w:t>
            </w:r>
            <w:proofErr w:type="spellEnd"/>
            <w:r w:rsidRPr="00814DDB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, Hamzeh Al-Zoubi</w:t>
            </w:r>
            <w:r w:rsidR="00041AE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.</w:t>
            </w:r>
            <w:r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r w:rsidR="009B6E3C" w:rsidRPr="009B6E3C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Perforated Stress Ulcer </w:t>
            </w:r>
            <w:proofErr w:type="spellStart"/>
            <w:r w:rsidR="009B6E3C" w:rsidRPr="009B6E3C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ofthe</w:t>
            </w:r>
            <w:proofErr w:type="spellEnd"/>
            <w:r w:rsidR="009B6E3C" w:rsidRPr="009B6E3C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 Duodenum: a Case of anUnexpected Diagnosis in aCOVID-19 Patient FollowingDilatation and Curettage Procedure</w:t>
            </w:r>
            <w:r w:rsidR="00041AE6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: </w:t>
            </w:r>
            <w:r w:rsidR="00134FF4" w:rsidRPr="0098600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M</w:t>
            </w:r>
            <w:r w:rsidR="00533B4B" w:rsidRPr="0098600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edical Archives. 2023 </w:t>
            </w:r>
            <w:r w:rsidR="00986007" w:rsidRPr="0098600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Apr.</w:t>
            </w:r>
            <w:r w:rsidR="0098600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DOI</w:t>
            </w:r>
            <w:r w:rsidR="00635ACB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: 10.</w:t>
            </w:r>
            <w:r w:rsidR="003D2BCF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5455lmedarh.2023.77.155</w:t>
            </w:r>
            <w:r w:rsidR="00F22118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-157</w:t>
            </w:r>
          </w:p>
          <w:p w14:paraId="4D7F17CB" w14:textId="77777777" w:rsidR="00F22118" w:rsidRPr="00986007" w:rsidRDefault="00F22118" w:rsidP="00F22118">
            <w:pPr>
              <w:pStyle w:val="ListParagraph"/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22911CCF" w14:textId="37491FEF" w:rsidR="00066832" w:rsidRDefault="00796846" w:rsidP="00106734">
            <w:pPr>
              <w:pStyle w:val="ListParagraph"/>
              <w:numPr>
                <w:ilvl w:val="0"/>
                <w:numId w:val="6"/>
              </w:numPr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Rawan H. Alsharedeh, Nida </w:t>
            </w:r>
            <w:proofErr w:type="spellStart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Alshraiedeh</w:t>
            </w:r>
            <w:proofErr w:type="spellEnd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Rawan </w:t>
            </w:r>
            <w:proofErr w:type="spellStart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Huwaitat</w:t>
            </w:r>
            <w:proofErr w:type="spellEnd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</w:t>
            </w:r>
            <w:proofErr w:type="spellStart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Mamduh</w:t>
            </w:r>
            <w:proofErr w:type="spellEnd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Alqatan</w:t>
            </w:r>
            <w:proofErr w:type="spellEnd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</w:t>
            </w:r>
            <w:proofErr w:type="spellStart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Esra</w:t>
            </w:r>
            <w:proofErr w:type="spellEnd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' O. </w:t>
            </w:r>
            <w:proofErr w:type="spellStart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Taybeh</w:t>
            </w:r>
            <w:proofErr w:type="spellEnd"/>
            <w:r w:rsidRPr="007968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Amjad Z. Alrosan, </w:t>
            </w:r>
            <w:r w:rsidRPr="004E3198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Ghaith B. Heilat</w:t>
            </w:r>
            <w:r w:rsidR="00041AE6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 xml:space="preserve">. </w:t>
            </w:r>
            <w:r w:rsidR="00E2794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r w:rsidR="002E5A7F" w:rsidRPr="004E3198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Public perceptions of the COVID-19 Pandemic</w:t>
            </w:r>
            <w:r w:rsidR="002E5A7F" w:rsidRPr="002E5A7F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: A National Cross-sectional Study</w:t>
            </w:r>
            <w:r w:rsidR="002E5A7F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 </w:t>
            </w:r>
            <w:r w:rsidR="00862E11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Research Journal of </w:t>
            </w:r>
            <w:r w:rsidR="00163C81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Pharmacy and Technology. 2022 Sep</w:t>
            </w:r>
            <w:r w:rsidR="007C63B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,</w:t>
            </w:r>
            <w:r w:rsidR="001F4A6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DOI:10.527</w:t>
            </w:r>
            <w:r w:rsidR="00695F3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11/0974-360X.2022.00</w:t>
            </w:r>
            <w:r w:rsidR="004E3198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692</w:t>
            </w:r>
            <w:r w:rsidR="007C63B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</w:p>
          <w:p w14:paraId="5D691895" w14:textId="77777777" w:rsidR="00466F8B" w:rsidRPr="00066832" w:rsidRDefault="00466F8B" w:rsidP="00466F8B">
            <w:pPr>
              <w:pStyle w:val="ListParagraph"/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1DF0FFD7" w14:textId="0756A8A9" w:rsidR="00106734" w:rsidRPr="0042301B" w:rsidRDefault="00106734" w:rsidP="00106734">
            <w:pPr>
              <w:pStyle w:val="ListParagraph"/>
              <w:numPr>
                <w:ilvl w:val="0"/>
                <w:numId w:val="6"/>
              </w:numPr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 xml:space="preserve">Brennan ME, Morgan M, </w:t>
            </w:r>
            <w:r w:rsidRPr="00E63F45">
              <w:rPr>
                <w:rFonts w:asciiTheme="majorHAnsi" w:eastAsia="Times New Roman" w:hAnsiTheme="majorHAnsi" w:cs="Segoe UI"/>
                <w:b/>
                <w:bCs/>
                <w:color w:val="212121"/>
                <w:szCs w:val="18"/>
                <w:shd w:val="clear" w:color="auto" w:fill="FFFFFF"/>
                <w:lang w:val="en-AU" w:eastAsia="en-GB"/>
              </w:rPr>
              <w:t>Heilat GB</w:t>
            </w:r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 xml:space="preserve">, Kanesalingam K. </w:t>
            </w:r>
            <w:r w:rsidRPr="006C2A2D">
              <w:rPr>
                <w:rFonts w:asciiTheme="majorHAnsi" w:eastAsia="Times New Roman" w:hAnsiTheme="majorHAnsi" w:cs="Segoe UI"/>
                <w:color w:val="212121"/>
                <w:szCs w:val="18"/>
                <w:u w:val="single"/>
                <w:shd w:val="clear" w:color="auto" w:fill="FFFFFF"/>
                <w:lang w:val="en-AU" w:eastAsia="en-GB"/>
              </w:rPr>
              <w:t>Granulomatous lobular mastitis: Clinical update and case study.</w:t>
            </w:r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 xml:space="preserve"> Aust J </w:t>
            </w:r>
            <w:proofErr w:type="spellStart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>Gen</w:t>
            </w:r>
            <w:proofErr w:type="spellEnd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 xml:space="preserve"> </w:t>
            </w:r>
            <w:proofErr w:type="spellStart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>Pract</w:t>
            </w:r>
            <w:proofErr w:type="spellEnd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 xml:space="preserve">. 2020 </w:t>
            </w:r>
            <w:proofErr w:type="spellStart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>Jan-Feb;49</w:t>
            </w:r>
            <w:proofErr w:type="spellEnd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 xml:space="preserve">(1-2):44-47. </w:t>
            </w:r>
            <w:proofErr w:type="spellStart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>doi</w:t>
            </w:r>
            <w:proofErr w:type="spellEnd"/>
            <w:r w:rsidRPr="00E63F45">
              <w:rPr>
                <w:rFonts w:asciiTheme="majorHAnsi" w:eastAsia="Times New Roman" w:hAnsiTheme="majorHAnsi" w:cs="Segoe UI"/>
                <w:color w:val="212121"/>
                <w:szCs w:val="18"/>
                <w:shd w:val="clear" w:color="auto" w:fill="FFFFFF"/>
                <w:lang w:val="en-AU" w:eastAsia="en-GB"/>
              </w:rPr>
              <w:t>: 10.31128/AJGP-08-19-5042. PMID: 32008263.</w:t>
            </w:r>
          </w:p>
          <w:p w14:paraId="31CE3A1C" w14:textId="77777777" w:rsidR="0042301B" w:rsidRPr="00661F06" w:rsidRDefault="0042301B" w:rsidP="00295358">
            <w:pPr>
              <w:pStyle w:val="ListParagraph"/>
              <w:divId w:val="1954480539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6C4E1707" w14:textId="2B43B07A" w:rsidR="00EE4A9E" w:rsidRDefault="00EE4A9E" w:rsidP="00EE4A9E">
            <w:pPr>
              <w:pStyle w:val="ListParagraph"/>
              <w:numPr>
                <w:ilvl w:val="0"/>
                <w:numId w:val="6"/>
              </w:numPr>
              <w:divId w:val="1440099714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Kanesalingam K, Sriram N, </w:t>
            </w:r>
            <w:r w:rsidRPr="00EE4A9E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Heilat G</w:t>
            </w:r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Ng EE, Meybodi F, Elder E, Brennan M, French J. </w:t>
            </w:r>
            <w:r w:rsidRPr="006C2A2D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Targeted axillary dissection after </w:t>
            </w:r>
            <w:proofErr w:type="spellStart"/>
            <w:r w:rsidRPr="006C2A2D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neoadjuvant</w:t>
            </w:r>
            <w:proofErr w:type="spellEnd"/>
            <w:r w:rsidRPr="006C2A2D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 systemic therapy in patients with node-positive breast cancer.</w:t>
            </w:r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ANZ J </w:t>
            </w:r>
            <w:proofErr w:type="spellStart"/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Surg</w:t>
            </w:r>
            <w:proofErr w:type="spellEnd"/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 2020 Mar;90(3):332-338. </w:t>
            </w:r>
            <w:proofErr w:type="spellStart"/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doi</w:t>
            </w:r>
            <w:proofErr w:type="spellEnd"/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: 10.1111/ans.15604. </w:t>
            </w:r>
            <w:proofErr w:type="spellStart"/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Epub</w:t>
            </w:r>
            <w:proofErr w:type="spellEnd"/>
            <w:r w:rsidRPr="00EE4A9E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2019 Dec 17. PMID: 31845501.</w:t>
            </w:r>
          </w:p>
          <w:p w14:paraId="50679B69" w14:textId="77777777" w:rsidR="00295358" w:rsidRPr="00295358" w:rsidRDefault="00295358" w:rsidP="00295358">
            <w:pPr>
              <w:pStyle w:val="ListParagraph"/>
              <w:divId w:val="1440099714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5ED5F011" w14:textId="77777777" w:rsidR="00295358" w:rsidRPr="00EE4A9E" w:rsidRDefault="00295358" w:rsidP="00295358">
            <w:pPr>
              <w:pStyle w:val="ListParagraph"/>
              <w:divId w:val="1440099714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43330439" w14:textId="6DBDF9E8" w:rsidR="003632E7" w:rsidRDefault="003632E7" w:rsidP="003632E7">
            <w:pPr>
              <w:pStyle w:val="ListParagraph"/>
              <w:numPr>
                <w:ilvl w:val="0"/>
                <w:numId w:val="6"/>
              </w:numPr>
              <w:divId w:val="181238634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Kanesalingam K, </w:t>
            </w:r>
            <w:r w:rsidRPr="003632E7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Heilat G</w:t>
            </w:r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</w:t>
            </w:r>
            <w:proofErr w:type="spellStart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Sood</w:t>
            </w:r>
            <w:proofErr w:type="spellEnd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S, </w:t>
            </w:r>
            <w:proofErr w:type="spellStart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Samarasinghe</w:t>
            </w:r>
            <w:proofErr w:type="spellEnd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P, Elder E, French J, Brennan M, Meybodi F. </w:t>
            </w:r>
            <w:proofErr w:type="spellStart"/>
            <w:r w:rsidRPr="006C2A2D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Postmastectomy</w:t>
            </w:r>
            <w:proofErr w:type="spellEnd"/>
            <w:r w:rsidRPr="006C2A2D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 radiotherapy and immediate implant-based breast reconstruction: attitudes and practices of Australian and New Zealand breast surgeons.</w:t>
            </w:r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ANZ J </w:t>
            </w:r>
            <w:proofErr w:type="spellStart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Surg</w:t>
            </w:r>
            <w:proofErr w:type="spellEnd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 2019 </w:t>
            </w:r>
            <w:proofErr w:type="spellStart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Oct;89</w:t>
            </w:r>
            <w:proofErr w:type="spellEnd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(10):1186-1187. </w:t>
            </w:r>
            <w:proofErr w:type="spellStart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doi</w:t>
            </w:r>
            <w:proofErr w:type="spellEnd"/>
            <w:r w:rsidRPr="003632E7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: 10.1111/ans.15288. PMID: 31621162.</w:t>
            </w:r>
          </w:p>
          <w:p w14:paraId="2C2919F1" w14:textId="77777777" w:rsidR="00295358" w:rsidRPr="003632E7" w:rsidRDefault="00295358" w:rsidP="00295358">
            <w:pPr>
              <w:pStyle w:val="ListParagraph"/>
              <w:divId w:val="181238634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45E6C1DD" w14:textId="36C1807C" w:rsidR="009001B2" w:rsidRDefault="009001B2" w:rsidP="009001B2">
            <w:pPr>
              <w:pStyle w:val="ListParagraph"/>
              <w:numPr>
                <w:ilvl w:val="0"/>
                <w:numId w:val="6"/>
              </w:numPr>
              <w:divId w:val="1838883568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9001B2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Heilat GB</w:t>
            </w:r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Brennan ME, Kanesalingam K, Sriram N, Meybodi F, French J. </w:t>
            </w:r>
            <w:r w:rsidRPr="00D17447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Presentation, tumour and treatment features in immigrant women from Arabic-speaking countries treated for breast cancer in Australia.</w:t>
            </w:r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ANZ J </w:t>
            </w:r>
            <w:proofErr w:type="spellStart"/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Surg</w:t>
            </w:r>
            <w:proofErr w:type="spellEnd"/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 2020 Mar;90(3):325-331. </w:t>
            </w:r>
            <w:proofErr w:type="spellStart"/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doi</w:t>
            </w:r>
            <w:proofErr w:type="spellEnd"/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: 10.1111/ans.15596. </w:t>
            </w:r>
            <w:proofErr w:type="spellStart"/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Epub</w:t>
            </w:r>
            <w:proofErr w:type="spellEnd"/>
            <w:r w:rsidRPr="009001B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2019 Dec 16. PMID: 31845467.</w:t>
            </w:r>
            <w:r w:rsidR="0082265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r w:rsidR="000E0E62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       </w:t>
            </w:r>
          </w:p>
          <w:p w14:paraId="253B82F3" w14:textId="420E1012" w:rsidR="00A6509A" w:rsidRPr="00D45ED3" w:rsidRDefault="00A6509A" w:rsidP="00D45ED3">
            <w:pPr>
              <w:pStyle w:val="ListParagraph"/>
              <w:numPr>
                <w:ilvl w:val="0"/>
                <w:numId w:val="7"/>
              </w:numPr>
              <w:divId w:val="1838883568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A6509A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Poster presentation in the Breast Surgery Section of the Royal Australasian College of Surgeons</w:t>
            </w:r>
            <w:r w:rsidRPr="00D45ED3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(RACS) Annual Scientific Congress in Bangkok, 6-10 May 2019. </w:t>
            </w:r>
          </w:p>
          <w:p w14:paraId="771B79D8" w14:textId="308B5C14" w:rsidR="00A6509A" w:rsidRPr="00A6509A" w:rsidRDefault="00A6509A" w:rsidP="00A6509A">
            <w:pPr>
              <w:pStyle w:val="ListParagraph"/>
              <w:numPr>
                <w:ilvl w:val="0"/>
                <w:numId w:val="7"/>
              </w:numPr>
              <w:divId w:val="1838883568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A6509A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Poster presentation at Australian society for breast disease ASBD 12</w:t>
            </w:r>
            <w:r w:rsidRPr="00A6509A">
              <w:rPr>
                <w:rFonts w:asciiTheme="majorHAnsi" w:eastAsia="Times New Roman" w:hAnsiTheme="majorHAnsi" w:cs="Times New Roman"/>
                <w:szCs w:val="18"/>
                <w:vertAlign w:val="superscript"/>
                <w:lang w:val="en-AU" w:eastAsia="en-GB"/>
              </w:rPr>
              <w:t>th</w:t>
            </w:r>
            <w:r w:rsidRPr="00A6509A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scientific meeting in Gold Coast, 11-12 October 2019.</w:t>
            </w:r>
          </w:p>
          <w:p w14:paraId="77CF1133" w14:textId="24B2F409" w:rsidR="000E0E62" w:rsidRPr="00D45ED3" w:rsidRDefault="00A6509A" w:rsidP="00D45ED3">
            <w:pPr>
              <w:pStyle w:val="ListParagraph"/>
              <w:numPr>
                <w:ilvl w:val="0"/>
                <w:numId w:val="7"/>
              </w:numPr>
              <w:divId w:val="1838883568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A6509A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This had media interest. SBS TV World News had a report and interview about it. See the </w:t>
            </w:r>
            <w:r w:rsidRPr="00D45ED3">
              <w:rPr>
                <w:rFonts w:asciiTheme="majorHAnsi" w:eastAsia="Times New Roman" w:hAnsiTheme="majorHAnsi" w:cs="Times New Roman"/>
                <w:kern w:val="2"/>
                <w:szCs w:val="18"/>
                <w:lang w:val="en-AU" w:eastAsia="en-GB"/>
              </w:rPr>
              <w:t xml:space="preserve">link: </w:t>
            </w:r>
            <w:hyperlink r:id="rId13" w:history="1">
              <w:r w:rsidRPr="00D45ED3">
                <w:rPr>
                  <w:rStyle w:val="Hyperlink"/>
                  <w:rFonts w:asciiTheme="majorHAnsi" w:eastAsia="Times New Roman" w:hAnsiTheme="majorHAnsi" w:cs="Times New Roman"/>
                  <w:kern w:val="2"/>
                  <w:szCs w:val="18"/>
                  <w:lang w:val="en-AU" w:eastAsia="en-GB"/>
                </w:rPr>
                <w:t>https://www.sbs.com.au/news/exclusive-arab-women-in-australia-linked-to-more-aggressive-breast-cancers</w:t>
              </w:r>
            </w:hyperlink>
          </w:p>
          <w:p w14:paraId="5306E0EB" w14:textId="77777777" w:rsidR="00A6509A" w:rsidRPr="00A6509A" w:rsidRDefault="00A6509A" w:rsidP="00D45ED3">
            <w:pPr>
              <w:pStyle w:val="ListParagraph"/>
              <w:divId w:val="1838883568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02E0AA16" w14:textId="3FD4F251" w:rsidR="00B83AF6" w:rsidRDefault="00B83AF6" w:rsidP="00B83AF6">
            <w:pPr>
              <w:pStyle w:val="ListParagraph"/>
              <w:numPr>
                <w:ilvl w:val="0"/>
                <w:numId w:val="6"/>
              </w:numPr>
              <w:divId w:val="505170112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6D5901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Heilat GB</w:t>
            </w:r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Brennan ME, French J. </w:t>
            </w:r>
            <w:r w:rsidRPr="00D17447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 xml:space="preserve">Update on the management of early-stage breast cancer. </w:t>
            </w:r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Aust J </w:t>
            </w:r>
            <w:proofErr w:type="spellStart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Gen</w:t>
            </w:r>
            <w:proofErr w:type="spellEnd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 </w:t>
            </w:r>
            <w:proofErr w:type="spellStart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Pract</w:t>
            </w:r>
            <w:proofErr w:type="spellEnd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 2019 </w:t>
            </w:r>
            <w:proofErr w:type="spellStart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Sep;48</w:t>
            </w:r>
            <w:proofErr w:type="spellEnd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(9):604-608. </w:t>
            </w:r>
            <w:proofErr w:type="spellStart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doi</w:t>
            </w:r>
            <w:proofErr w:type="spellEnd"/>
            <w:r w:rsidRPr="00B83AF6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: 10.31128/AJGP-03-19-4891. PMID: 31476829.</w:t>
            </w:r>
          </w:p>
          <w:p w14:paraId="6760D701" w14:textId="77777777" w:rsidR="00295358" w:rsidRPr="00B83AF6" w:rsidRDefault="00295358" w:rsidP="00295358">
            <w:pPr>
              <w:pStyle w:val="ListParagraph"/>
              <w:divId w:val="505170112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</w:p>
          <w:p w14:paraId="12DB54B8" w14:textId="2065E5B2" w:rsidR="00461CB3" w:rsidRPr="00885AFC" w:rsidRDefault="006973F4" w:rsidP="00885AFC">
            <w:pPr>
              <w:pStyle w:val="ListParagraph"/>
              <w:numPr>
                <w:ilvl w:val="0"/>
                <w:numId w:val="6"/>
              </w:numPr>
              <w:divId w:val="1612780226"/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</w:pPr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Hijazi, E. , </w:t>
            </w:r>
            <w:proofErr w:type="spellStart"/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Khamash</w:t>
            </w:r>
            <w:proofErr w:type="spellEnd"/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, M. , Balas, H. and </w:t>
            </w:r>
            <w:r w:rsidRPr="00822654">
              <w:rPr>
                <w:rFonts w:asciiTheme="majorHAnsi" w:eastAsia="Times New Roman" w:hAnsiTheme="majorHAnsi" w:cs="Times New Roman"/>
                <w:b/>
                <w:bCs/>
                <w:szCs w:val="18"/>
                <w:lang w:val="en-AU" w:eastAsia="en-GB"/>
              </w:rPr>
              <w:t>Heilat, G</w:t>
            </w:r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. (2014) </w:t>
            </w:r>
            <w:r w:rsidRPr="00D17447">
              <w:rPr>
                <w:rFonts w:asciiTheme="majorHAnsi" w:eastAsia="Times New Roman" w:hAnsiTheme="majorHAnsi" w:cs="Times New Roman"/>
                <w:szCs w:val="18"/>
                <w:u w:val="single"/>
                <w:lang w:val="en-AU" w:eastAsia="en-GB"/>
              </w:rPr>
              <w:t>Intramural cardiac hydatid cyst—Incidental finding.</w:t>
            </w:r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 xml:space="preserve"> World Journal of Cardiovascular Diseases, 4, 5-8. </w:t>
            </w:r>
            <w:proofErr w:type="spellStart"/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doi</w:t>
            </w:r>
            <w:proofErr w:type="spellEnd"/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: </w:t>
            </w:r>
            <w:hyperlink r:id="rId14" w:tgtFrame="_blank" w:history="1">
              <w:r w:rsidRPr="006973F4">
                <w:rPr>
                  <w:rFonts w:asciiTheme="majorHAnsi" w:eastAsia="Times New Roman" w:hAnsiTheme="majorHAnsi" w:cs="Times New Roman"/>
                  <w:szCs w:val="18"/>
                  <w:lang w:val="en-AU" w:eastAsia="en-GB"/>
                </w:rPr>
                <w:t>10.4236/</w:t>
              </w:r>
              <w:proofErr w:type="spellStart"/>
              <w:r w:rsidRPr="006973F4">
                <w:rPr>
                  <w:rFonts w:asciiTheme="majorHAnsi" w:eastAsia="Times New Roman" w:hAnsiTheme="majorHAnsi" w:cs="Times New Roman"/>
                  <w:szCs w:val="18"/>
                  <w:lang w:val="en-AU" w:eastAsia="en-GB"/>
                </w:rPr>
                <w:t>wjcd.2014.41002</w:t>
              </w:r>
              <w:proofErr w:type="spellEnd"/>
            </w:hyperlink>
            <w:r w:rsidRPr="006973F4">
              <w:rPr>
                <w:rFonts w:asciiTheme="majorHAnsi" w:eastAsia="Times New Roman" w:hAnsiTheme="majorHAnsi" w:cs="Times New Roman"/>
                <w:szCs w:val="18"/>
                <w:lang w:val="en-AU" w:eastAsia="en-GB"/>
              </w:rPr>
              <w:t>.</w:t>
            </w:r>
          </w:p>
          <w:p w14:paraId="034DD976" w14:textId="77777777" w:rsidR="008808FF" w:rsidRDefault="008808FF" w:rsidP="008808FF">
            <w:pPr>
              <w:pStyle w:val="Heading2"/>
            </w:pPr>
          </w:p>
          <w:p w14:paraId="5C9C2356" w14:textId="77777777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608F9F29" w14:textId="1B1983EA" w:rsidR="009D636C" w:rsidRDefault="009D636C" w:rsidP="00024998">
      <w:pPr>
        <w:spacing w:line="0" w:lineRule="atLeast"/>
        <w:ind w:right="40"/>
        <w:jc w:val="center"/>
        <w:rPr>
          <w:rFonts w:asciiTheme="majorHAnsi" w:eastAsia="Times New Roman" w:hAnsiTheme="majorHAnsi"/>
          <w:b/>
          <w:sz w:val="20"/>
          <w:szCs w:val="20"/>
        </w:rPr>
      </w:pPr>
      <w:r>
        <w:rPr>
          <w:rFonts w:ascii="Palatino Linotype" w:eastAsia="Times New Roman" w:hAnsi="Palatino Linotype"/>
          <w:b/>
          <w:sz w:val="23"/>
          <w:szCs w:val="23"/>
        </w:rPr>
        <w:t xml:space="preserve">                                                                      </w:t>
      </w:r>
      <w:r w:rsidRPr="00024998">
        <w:rPr>
          <w:rFonts w:asciiTheme="majorHAnsi" w:eastAsia="Times New Roman" w:hAnsiTheme="majorHAnsi"/>
          <w:b/>
          <w:sz w:val="20"/>
          <w:szCs w:val="20"/>
        </w:rPr>
        <w:t xml:space="preserve">Referees </w:t>
      </w:r>
      <w:r w:rsidR="003F56E3">
        <w:rPr>
          <w:rFonts w:asciiTheme="majorHAnsi" w:eastAsia="Times New Roman" w:hAnsiTheme="majorHAnsi"/>
          <w:b/>
          <w:sz w:val="20"/>
          <w:szCs w:val="20"/>
        </w:rPr>
        <w:t xml:space="preserve">and Logbook </w:t>
      </w:r>
      <w:r w:rsidRPr="00024998">
        <w:rPr>
          <w:rFonts w:asciiTheme="majorHAnsi" w:eastAsia="Times New Roman" w:hAnsiTheme="majorHAnsi"/>
          <w:b/>
          <w:sz w:val="20"/>
          <w:szCs w:val="20"/>
        </w:rPr>
        <w:t>are available upon request</w:t>
      </w:r>
    </w:p>
    <w:p w14:paraId="3DBA6CBC" w14:textId="77777777" w:rsidR="00CA65A3" w:rsidRPr="00024998" w:rsidRDefault="00CA65A3" w:rsidP="00024998">
      <w:pPr>
        <w:spacing w:line="0" w:lineRule="atLeast"/>
        <w:ind w:right="40"/>
        <w:jc w:val="center"/>
        <w:rPr>
          <w:rFonts w:asciiTheme="majorHAnsi" w:eastAsia="Times New Roman" w:hAnsiTheme="majorHAnsi"/>
          <w:b/>
          <w:sz w:val="20"/>
          <w:szCs w:val="20"/>
        </w:rPr>
      </w:pPr>
    </w:p>
    <w:p w14:paraId="00D9E28E" w14:textId="17E9F5E7" w:rsidR="009D636C" w:rsidRPr="00024998" w:rsidRDefault="009D636C" w:rsidP="00FC0C62">
      <w:pPr>
        <w:spacing w:line="0" w:lineRule="atLeast"/>
        <w:ind w:left="4240"/>
        <w:rPr>
          <w:rFonts w:asciiTheme="majorHAnsi" w:eastAsia="Times New Roman" w:hAnsiTheme="majorHAnsi"/>
          <w:b/>
          <w:sz w:val="20"/>
          <w:szCs w:val="20"/>
        </w:rPr>
      </w:pPr>
      <w:r w:rsidRPr="00024998">
        <w:rPr>
          <w:rFonts w:asciiTheme="majorHAnsi" w:eastAsia="Times New Roman" w:hAnsiTheme="majorHAnsi"/>
          <w:b/>
          <w:sz w:val="20"/>
          <w:szCs w:val="20"/>
        </w:rPr>
        <w:t xml:space="preserve">                           </w:t>
      </w:r>
      <w:r w:rsidR="00024998">
        <w:rPr>
          <w:rFonts w:asciiTheme="majorHAnsi" w:eastAsia="Times New Roman" w:hAnsiTheme="majorHAnsi"/>
          <w:b/>
          <w:sz w:val="20"/>
          <w:szCs w:val="20"/>
        </w:rPr>
        <w:t xml:space="preserve">   </w:t>
      </w:r>
      <w:r w:rsidRPr="00024998">
        <w:rPr>
          <w:rFonts w:asciiTheme="majorHAnsi" w:eastAsia="Times New Roman" w:hAnsiTheme="majorHAnsi"/>
          <w:b/>
          <w:sz w:val="20"/>
          <w:szCs w:val="20"/>
        </w:rPr>
        <w:t>Updated on</w:t>
      </w:r>
      <w:r w:rsidR="001D6E4F">
        <w:rPr>
          <w:rFonts w:asciiTheme="majorHAnsi" w:eastAsia="Times New Roman" w:hAnsiTheme="majorHAnsi"/>
          <w:b/>
          <w:sz w:val="20"/>
          <w:szCs w:val="20"/>
        </w:rPr>
        <w:t xml:space="preserve"> </w:t>
      </w:r>
      <w:r w:rsidR="00045CC8">
        <w:rPr>
          <w:rFonts w:asciiTheme="majorHAnsi" w:eastAsia="Times New Roman" w:hAnsiTheme="majorHAnsi"/>
          <w:b/>
          <w:sz w:val="20"/>
          <w:szCs w:val="20"/>
        </w:rPr>
        <w:t>10</w:t>
      </w:r>
      <w:r w:rsidRPr="00024998">
        <w:rPr>
          <w:rFonts w:asciiTheme="majorHAnsi" w:eastAsia="Times New Roman" w:hAnsiTheme="majorHAnsi"/>
          <w:b/>
          <w:sz w:val="20"/>
          <w:szCs w:val="20"/>
        </w:rPr>
        <w:t>.</w:t>
      </w:r>
      <w:r w:rsidR="001E20A4">
        <w:rPr>
          <w:rFonts w:asciiTheme="majorHAnsi" w:eastAsia="Times New Roman" w:hAnsiTheme="majorHAnsi"/>
          <w:b/>
          <w:sz w:val="20"/>
          <w:szCs w:val="20"/>
        </w:rPr>
        <w:t>0</w:t>
      </w:r>
      <w:r w:rsidR="00045CC8">
        <w:rPr>
          <w:rFonts w:asciiTheme="majorHAnsi" w:eastAsia="Times New Roman" w:hAnsiTheme="majorHAnsi"/>
          <w:b/>
          <w:sz w:val="20"/>
          <w:szCs w:val="20"/>
        </w:rPr>
        <w:t>8</w:t>
      </w:r>
      <w:r w:rsidRPr="00024998">
        <w:rPr>
          <w:rFonts w:asciiTheme="majorHAnsi" w:eastAsia="Times New Roman" w:hAnsiTheme="majorHAnsi"/>
          <w:b/>
          <w:sz w:val="20"/>
          <w:szCs w:val="20"/>
        </w:rPr>
        <w:t>.202</w:t>
      </w:r>
      <w:r w:rsidR="00AA0A63">
        <w:rPr>
          <w:rFonts w:asciiTheme="majorHAnsi" w:eastAsia="Times New Roman" w:hAnsiTheme="majorHAnsi"/>
          <w:b/>
          <w:sz w:val="20"/>
          <w:szCs w:val="20"/>
        </w:rPr>
        <w:t>3</w:t>
      </w:r>
    </w:p>
    <w:p w14:paraId="41D52253" w14:textId="77777777" w:rsidR="009D636C" w:rsidRPr="00024998" w:rsidRDefault="009D636C" w:rsidP="009D636C">
      <w:pPr>
        <w:spacing w:line="10" w:lineRule="exact"/>
        <w:rPr>
          <w:rFonts w:asciiTheme="majorHAnsi" w:eastAsia="Times New Roman" w:hAnsiTheme="majorHAnsi"/>
          <w:sz w:val="20"/>
          <w:szCs w:val="20"/>
        </w:rPr>
      </w:pPr>
    </w:p>
    <w:p w14:paraId="2892A199" w14:textId="79CAABE3" w:rsidR="009D636C" w:rsidRPr="00024998" w:rsidRDefault="009D636C" w:rsidP="009D636C">
      <w:pPr>
        <w:spacing w:line="0" w:lineRule="atLeast"/>
        <w:rPr>
          <w:rFonts w:asciiTheme="majorHAnsi" w:eastAsia="Times New Roman" w:hAnsiTheme="majorHAnsi"/>
          <w:b/>
          <w:sz w:val="20"/>
          <w:szCs w:val="20"/>
        </w:rPr>
      </w:pPr>
      <w:r w:rsidRPr="00024998">
        <w:rPr>
          <w:rFonts w:asciiTheme="majorHAnsi" w:eastAsia="Times New Roman" w:hAnsiTheme="majorHAnsi"/>
          <w:b/>
          <w:sz w:val="20"/>
          <w:szCs w:val="20"/>
        </w:rPr>
        <w:t xml:space="preserve">                                                                                                  </w:t>
      </w:r>
      <w:r w:rsidR="00024998">
        <w:rPr>
          <w:rFonts w:asciiTheme="majorHAnsi" w:eastAsia="Times New Roman" w:hAnsiTheme="majorHAnsi"/>
          <w:b/>
          <w:sz w:val="20"/>
          <w:szCs w:val="20"/>
        </w:rPr>
        <w:t xml:space="preserve">      </w:t>
      </w:r>
      <w:r w:rsidRPr="00024998">
        <w:rPr>
          <w:rFonts w:asciiTheme="majorHAnsi" w:eastAsia="Times New Roman" w:hAnsiTheme="majorHAnsi"/>
          <w:b/>
          <w:sz w:val="20"/>
          <w:szCs w:val="20"/>
        </w:rPr>
        <w:t xml:space="preserve">Dr. </w:t>
      </w:r>
      <w:r w:rsidR="001D6E4F">
        <w:rPr>
          <w:rFonts w:asciiTheme="majorHAnsi" w:eastAsia="Times New Roman" w:hAnsiTheme="majorHAnsi"/>
          <w:b/>
          <w:sz w:val="20"/>
          <w:szCs w:val="20"/>
        </w:rPr>
        <w:t>Ghaith</w:t>
      </w:r>
      <w:r w:rsidR="003247A9">
        <w:rPr>
          <w:rFonts w:asciiTheme="majorHAnsi" w:eastAsia="Times New Roman" w:hAnsiTheme="majorHAnsi"/>
          <w:b/>
          <w:sz w:val="20"/>
          <w:szCs w:val="20"/>
        </w:rPr>
        <w:t xml:space="preserve"> Bahjat Heilat</w:t>
      </w:r>
    </w:p>
    <w:p w14:paraId="1C4E288D" w14:textId="5776BCB9" w:rsidR="009E684F" w:rsidRDefault="009E684F" w:rsidP="000C45FF">
      <w:pPr>
        <w:tabs>
          <w:tab w:val="left" w:pos="990"/>
        </w:tabs>
      </w:pPr>
    </w:p>
    <w:p w14:paraId="0132F527" w14:textId="77777777" w:rsidR="00786704" w:rsidRDefault="00786704" w:rsidP="000C45FF">
      <w:pPr>
        <w:tabs>
          <w:tab w:val="left" w:pos="990"/>
        </w:tabs>
      </w:pPr>
    </w:p>
    <w:sectPr w:rsidR="00786704" w:rsidSect="005B6D69">
      <w:headerReference w:type="default" r:id="rId15"/>
      <w:footerReference w:type="even" r:id="rId16"/>
      <w:footerReference w:type="default" r:id="rId17"/>
      <w:pgSz w:w="11906" w:h="16838"/>
      <w:pgMar w:top="171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50437" w14:textId="77777777" w:rsidR="00B103D1" w:rsidRDefault="00B103D1" w:rsidP="000C45FF">
      <w:r>
        <w:separator/>
      </w:r>
    </w:p>
  </w:endnote>
  <w:endnote w:type="continuationSeparator" w:id="0">
    <w:p w14:paraId="7DF77C3A" w14:textId="77777777" w:rsidR="00B103D1" w:rsidRDefault="00B103D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dinproregular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814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93E079" w14:textId="79D873DE" w:rsidR="00EC6A57" w:rsidRDefault="00EC6A57" w:rsidP="00271B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5764646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8A5D31" w14:textId="02C3542B" w:rsidR="00336339" w:rsidRDefault="00336339" w:rsidP="00EC6A57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D181A3" w14:textId="77777777" w:rsidR="00336339" w:rsidRDefault="00336339" w:rsidP="003363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157575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FE6583" w14:textId="5C308C1E" w:rsidR="00EC6A57" w:rsidRDefault="00EC6A57" w:rsidP="00271B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C633D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</w:instrText>
        </w:r>
        <w:r>
          <w:rPr>
            <w:rStyle w:val="PageNumber"/>
          </w:rPr>
          <w:fldChar w:fldCharType="separate"/>
        </w:r>
        <w:r w:rsidR="001C633D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75E271C" w14:textId="77777777" w:rsidR="00336339" w:rsidRDefault="00336339" w:rsidP="003363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440CB" w14:textId="77777777" w:rsidR="00B103D1" w:rsidRDefault="00B103D1" w:rsidP="000C45FF">
      <w:r>
        <w:separator/>
      </w:r>
    </w:p>
  </w:footnote>
  <w:footnote w:type="continuationSeparator" w:id="0">
    <w:p w14:paraId="0235481B" w14:textId="77777777" w:rsidR="00B103D1" w:rsidRDefault="00B103D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BF9A5" w14:textId="77777777" w:rsidR="000C45FF" w:rsidRDefault="000C45F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6C61B3A2" wp14:editId="7B353C7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5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3CF082"/>
    <w:lvl w:ilvl="0" w:tplc="5B66E132">
      <w:start w:val="1"/>
      <w:numFmt w:val="decimal"/>
      <w:lvlText w:val="%1)"/>
      <w:lvlJc w:val="left"/>
      <w:rPr>
        <w:b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E72C48F8"/>
    <w:lvl w:ilvl="0" w:tplc="CE9CE94E">
      <w:start w:val="1"/>
      <w:numFmt w:val="decimal"/>
      <w:lvlText w:val="%1)"/>
      <w:lvlJc w:val="left"/>
      <w:rPr>
        <w:b w:val="0"/>
        <w:b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EC820EF"/>
    <w:multiLevelType w:val="hybridMultilevel"/>
    <w:tmpl w:val="68B41BB0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2121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529C7"/>
    <w:multiLevelType w:val="hybridMultilevel"/>
    <w:tmpl w:val="0004FD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907DE"/>
    <w:multiLevelType w:val="hybridMultilevel"/>
    <w:tmpl w:val="131EACCA"/>
    <w:lvl w:ilvl="0" w:tplc="31A01FFA">
      <w:start w:val="2019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9DA1439"/>
    <w:multiLevelType w:val="hybridMultilevel"/>
    <w:tmpl w:val="631A3F42"/>
    <w:lvl w:ilvl="0" w:tplc="48323736">
      <w:start w:val="2019"/>
      <w:numFmt w:val="bullet"/>
      <w:lvlText w:val="-"/>
      <w:lvlJc w:val="left"/>
      <w:pPr>
        <w:ind w:left="500" w:hanging="360"/>
      </w:pPr>
      <w:rPr>
        <w:rFonts w:ascii="Palatino Linotype" w:eastAsia="Times New Roman" w:hAnsi="Palatino Linotype" w:cs="Arial" w:hint="default"/>
      </w:rPr>
    </w:lvl>
    <w:lvl w:ilvl="1" w:tplc="0C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cs="Wingdings" w:hint="default"/>
      </w:rPr>
    </w:lvl>
  </w:abstractNum>
  <w:num w:numId="1" w16cid:durableId="1880043848">
    <w:abstractNumId w:val="5"/>
  </w:num>
  <w:num w:numId="2" w16cid:durableId="1209995839">
    <w:abstractNumId w:val="6"/>
  </w:num>
  <w:num w:numId="3" w16cid:durableId="180633802">
    <w:abstractNumId w:val="0"/>
  </w:num>
  <w:num w:numId="4" w16cid:durableId="19741284">
    <w:abstractNumId w:val="1"/>
  </w:num>
  <w:num w:numId="5" w16cid:durableId="1512985913">
    <w:abstractNumId w:val="2"/>
  </w:num>
  <w:num w:numId="6" w16cid:durableId="2039309871">
    <w:abstractNumId w:val="3"/>
  </w:num>
  <w:num w:numId="7" w16cid:durableId="1106727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removePersonalInformation/>
  <w:removeDateAndTime/>
  <w:activeWritingStyle w:appName="MSWord" w:lang="en-US" w:vendorID="64" w:dllVersion="6" w:nlCheck="1" w:checkStyle="0"/>
  <w:activeWritingStyle w:appName="MSWord" w:lang="en-AU" w:vendorID="64" w:dllVersion="6" w:nlCheck="1" w:checkStyle="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550"/>
    <w:rsid w:val="00000455"/>
    <w:rsid w:val="0001006B"/>
    <w:rsid w:val="00011252"/>
    <w:rsid w:val="00013EFF"/>
    <w:rsid w:val="00020BB9"/>
    <w:rsid w:val="0002291B"/>
    <w:rsid w:val="00024998"/>
    <w:rsid w:val="00026520"/>
    <w:rsid w:val="00036450"/>
    <w:rsid w:val="00041AE6"/>
    <w:rsid w:val="00041EE1"/>
    <w:rsid w:val="00043A43"/>
    <w:rsid w:val="0004566D"/>
    <w:rsid w:val="00045CC8"/>
    <w:rsid w:val="000544E5"/>
    <w:rsid w:val="0006388A"/>
    <w:rsid w:val="00066832"/>
    <w:rsid w:val="00075F29"/>
    <w:rsid w:val="00077FF8"/>
    <w:rsid w:val="0008103A"/>
    <w:rsid w:val="00084715"/>
    <w:rsid w:val="0009304A"/>
    <w:rsid w:val="000937FF"/>
    <w:rsid w:val="00094499"/>
    <w:rsid w:val="00095A75"/>
    <w:rsid w:val="000979EB"/>
    <w:rsid w:val="000A0BB4"/>
    <w:rsid w:val="000A15D7"/>
    <w:rsid w:val="000B2E1A"/>
    <w:rsid w:val="000B683A"/>
    <w:rsid w:val="000C0194"/>
    <w:rsid w:val="000C0D98"/>
    <w:rsid w:val="000C45FF"/>
    <w:rsid w:val="000C47D9"/>
    <w:rsid w:val="000C5343"/>
    <w:rsid w:val="000C5CD7"/>
    <w:rsid w:val="000C6708"/>
    <w:rsid w:val="000D0021"/>
    <w:rsid w:val="000D26EB"/>
    <w:rsid w:val="000D39D2"/>
    <w:rsid w:val="000D705B"/>
    <w:rsid w:val="000E0E62"/>
    <w:rsid w:val="000E216B"/>
    <w:rsid w:val="000E26FB"/>
    <w:rsid w:val="000E3FD1"/>
    <w:rsid w:val="000E7988"/>
    <w:rsid w:val="000F2225"/>
    <w:rsid w:val="000F2B8A"/>
    <w:rsid w:val="000F6340"/>
    <w:rsid w:val="000F6410"/>
    <w:rsid w:val="000F73F1"/>
    <w:rsid w:val="000F7A8D"/>
    <w:rsid w:val="00106734"/>
    <w:rsid w:val="00106FC2"/>
    <w:rsid w:val="00107C2E"/>
    <w:rsid w:val="00111E95"/>
    <w:rsid w:val="00112054"/>
    <w:rsid w:val="00113950"/>
    <w:rsid w:val="00114272"/>
    <w:rsid w:val="0011519B"/>
    <w:rsid w:val="001173C8"/>
    <w:rsid w:val="00126361"/>
    <w:rsid w:val="0013317D"/>
    <w:rsid w:val="00134FF4"/>
    <w:rsid w:val="00136F0C"/>
    <w:rsid w:val="00142490"/>
    <w:rsid w:val="001442CF"/>
    <w:rsid w:val="001450DF"/>
    <w:rsid w:val="00145EC7"/>
    <w:rsid w:val="00147F4C"/>
    <w:rsid w:val="001525E1"/>
    <w:rsid w:val="00160E0F"/>
    <w:rsid w:val="00163C81"/>
    <w:rsid w:val="00164843"/>
    <w:rsid w:val="001654D7"/>
    <w:rsid w:val="00165D84"/>
    <w:rsid w:val="00171CB0"/>
    <w:rsid w:val="00173A4C"/>
    <w:rsid w:val="00176694"/>
    <w:rsid w:val="00180329"/>
    <w:rsid w:val="00180B31"/>
    <w:rsid w:val="00180C15"/>
    <w:rsid w:val="001857CB"/>
    <w:rsid w:val="00185C7D"/>
    <w:rsid w:val="0018620A"/>
    <w:rsid w:val="0019001F"/>
    <w:rsid w:val="00190C10"/>
    <w:rsid w:val="001914C5"/>
    <w:rsid w:val="00191DB2"/>
    <w:rsid w:val="00192833"/>
    <w:rsid w:val="00196EA9"/>
    <w:rsid w:val="001A201A"/>
    <w:rsid w:val="001A5990"/>
    <w:rsid w:val="001A5A3B"/>
    <w:rsid w:val="001A74A5"/>
    <w:rsid w:val="001B2ABD"/>
    <w:rsid w:val="001C0BB4"/>
    <w:rsid w:val="001C1ED4"/>
    <w:rsid w:val="001C5890"/>
    <w:rsid w:val="001C633D"/>
    <w:rsid w:val="001C6B3C"/>
    <w:rsid w:val="001D2581"/>
    <w:rsid w:val="001D2B9C"/>
    <w:rsid w:val="001D58C4"/>
    <w:rsid w:val="001D6E4F"/>
    <w:rsid w:val="001E0391"/>
    <w:rsid w:val="001E1759"/>
    <w:rsid w:val="001E1767"/>
    <w:rsid w:val="001E20A4"/>
    <w:rsid w:val="001E5989"/>
    <w:rsid w:val="001F1ECC"/>
    <w:rsid w:val="001F4696"/>
    <w:rsid w:val="001F4A67"/>
    <w:rsid w:val="001F56E6"/>
    <w:rsid w:val="001F73EE"/>
    <w:rsid w:val="0021037F"/>
    <w:rsid w:val="00211C9B"/>
    <w:rsid w:val="00213770"/>
    <w:rsid w:val="0021555F"/>
    <w:rsid w:val="00223976"/>
    <w:rsid w:val="00226731"/>
    <w:rsid w:val="002376C5"/>
    <w:rsid w:val="002400EB"/>
    <w:rsid w:val="00244166"/>
    <w:rsid w:val="00244B9F"/>
    <w:rsid w:val="00246FBE"/>
    <w:rsid w:val="00251FDD"/>
    <w:rsid w:val="002550D1"/>
    <w:rsid w:val="002565C6"/>
    <w:rsid w:val="00256CF7"/>
    <w:rsid w:val="00263873"/>
    <w:rsid w:val="002671EE"/>
    <w:rsid w:val="00273AC6"/>
    <w:rsid w:val="00276CC2"/>
    <w:rsid w:val="00277405"/>
    <w:rsid w:val="00281FD5"/>
    <w:rsid w:val="00286CD7"/>
    <w:rsid w:val="00292794"/>
    <w:rsid w:val="00293D0F"/>
    <w:rsid w:val="00295358"/>
    <w:rsid w:val="00295C80"/>
    <w:rsid w:val="00297EF9"/>
    <w:rsid w:val="002A2E8B"/>
    <w:rsid w:val="002B0ACB"/>
    <w:rsid w:val="002B1B72"/>
    <w:rsid w:val="002C0E10"/>
    <w:rsid w:val="002C18C5"/>
    <w:rsid w:val="002C529C"/>
    <w:rsid w:val="002D0CB5"/>
    <w:rsid w:val="002D10BD"/>
    <w:rsid w:val="002D2904"/>
    <w:rsid w:val="002D4424"/>
    <w:rsid w:val="002D4BCB"/>
    <w:rsid w:val="002E4A84"/>
    <w:rsid w:val="002E5A7F"/>
    <w:rsid w:val="002E7434"/>
    <w:rsid w:val="002F29F8"/>
    <w:rsid w:val="002F6227"/>
    <w:rsid w:val="002F7961"/>
    <w:rsid w:val="00303B23"/>
    <w:rsid w:val="0030481B"/>
    <w:rsid w:val="00311D14"/>
    <w:rsid w:val="003156FC"/>
    <w:rsid w:val="0032371E"/>
    <w:rsid w:val="00323CC0"/>
    <w:rsid w:val="003247A9"/>
    <w:rsid w:val="003254B5"/>
    <w:rsid w:val="00330F1F"/>
    <w:rsid w:val="00336146"/>
    <w:rsid w:val="00336339"/>
    <w:rsid w:val="00350544"/>
    <w:rsid w:val="0035355F"/>
    <w:rsid w:val="00354664"/>
    <w:rsid w:val="00354D90"/>
    <w:rsid w:val="00355411"/>
    <w:rsid w:val="0035595E"/>
    <w:rsid w:val="003632E7"/>
    <w:rsid w:val="00367066"/>
    <w:rsid w:val="0037056D"/>
    <w:rsid w:val="0037121F"/>
    <w:rsid w:val="00375D4B"/>
    <w:rsid w:val="00376AA7"/>
    <w:rsid w:val="00377117"/>
    <w:rsid w:val="00380EB0"/>
    <w:rsid w:val="0038218A"/>
    <w:rsid w:val="003828AA"/>
    <w:rsid w:val="00384508"/>
    <w:rsid w:val="003923BB"/>
    <w:rsid w:val="00394652"/>
    <w:rsid w:val="0039729F"/>
    <w:rsid w:val="00397892"/>
    <w:rsid w:val="003A4E79"/>
    <w:rsid w:val="003A6B7D"/>
    <w:rsid w:val="003B06CA"/>
    <w:rsid w:val="003B37CD"/>
    <w:rsid w:val="003B68B1"/>
    <w:rsid w:val="003B6C19"/>
    <w:rsid w:val="003C7246"/>
    <w:rsid w:val="003D1DA4"/>
    <w:rsid w:val="003D2BCF"/>
    <w:rsid w:val="003D371A"/>
    <w:rsid w:val="003D5F2E"/>
    <w:rsid w:val="003D6FCA"/>
    <w:rsid w:val="003F046A"/>
    <w:rsid w:val="003F5114"/>
    <w:rsid w:val="003F56E3"/>
    <w:rsid w:val="003F6550"/>
    <w:rsid w:val="00400D7F"/>
    <w:rsid w:val="004012AD"/>
    <w:rsid w:val="0040622A"/>
    <w:rsid w:val="00406CEE"/>
    <w:rsid w:val="004071FC"/>
    <w:rsid w:val="004138D1"/>
    <w:rsid w:val="00417A5B"/>
    <w:rsid w:val="00417EBE"/>
    <w:rsid w:val="0042301B"/>
    <w:rsid w:val="004268F2"/>
    <w:rsid w:val="0043144A"/>
    <w:rsid w:val="004340E3"/>
    <w:rsid w:val="004414CE"/>
    <w:rsid w:val="00441C99"/>
    <w:rsid w:val="004454BB"/>
    <w:rsid w:val="00445947"/>
    <w:rsid w:val="004468B5"/>
    <w:rsid w:val="004501ED"/>
    <w:rsid w:val="004525E1"/>
    <w:rsid w:val="004564B6"/>
    <w:rsid w:val="004600BE"/>
    <w:rsid w:val="00461CB3"/>
    <w:rsid w:val="00466F8B"/>
    <w:rsid w:val="0047135E"/>
    <w:rsid w:val="00477318"/>
    <w:rsid w:val="004813B3"/>
    <w:rsid w:val="00486E93"/>
    <w:rsid w:val="00492E4E"/>
    <w:rsid w:val="0049503A"/>
    <w:rsid w:val="00496591"/>
    <w:rsid w:val="004B2F26"/>
    <w:rsid w:val="004B3EDB"/>
    <w:rsid w:val="004C19A3"/>
    <w:rsid w:val="004C63E4"/>
    <w:rsid w:val="004D1AE5"/>
    <w:rsid w:val="004D2C49"/>
    <w:rsid w:val="004D3011"/>
    <w:rsid w:val="004E3198"/>
    <w:rsid w:val="004E6022"/>
    <w:rsid w:val="004E7099"/>
    <w:rsid w:val="004F01C0"/>
    <w:rsid w:val="004F123A"/>
    <w:rsid w:val="004F6EB4"/>
    <w:rsid w:val="00501193"/>
    <w:rsid w:val="00501B83"/>
    <w:rsid w:val="005033C5"/>
    <w:rsid w:val="00504463"/>
    <w:rsid w:val="00504940"/>
    <w:rsid w:val="0051297E"/>
    <w:rsid w:val="005138D4"/>
    <w:rsid w:val="00513FCE"/>
    <w:rsid w:val="00516819"/>
    <w:rsid w:val="005262AC"/>
    <w:rsid w:val="00526E0B"/>
    <w:rsid w:val="0053276C"/>
    <w:rsid w:val="0053354B"/>
    <w:rsid w:val="00533B4B"/>
    <w:rsid w:val="005403FC"/>
    <w:rsid w:val="00541ADC"/>
    <w:rsid w:val="0054291F"/>
    <w:rsid w:val="00543BCE"/>
    <w:rsid w:val="005445C5"/>
    <w:rsid w:val="005508F2"/>
    <w:rsid w:val="00553702"/>
    <w:rsid w:val="0055513A"/>
    <w:rsid w:val="005558C7"/>
    <w:rsid w:val="00562051"/>
    <w:rsid w:val="0056415C"/>
    <w:rsid w:val="00564771"/>
    <w:rsid w:val="005712E4"/>
    <w:rsid w:val="005719C9"/>
    <w:rsid w:val="00571BEF"/>
    <w:rsid w:val="00574861"/>
    <w:rsid w:val="005765B7"/>
    <w:rsid w:val="00580B1C"/>
    <w:rsid w:val="0058166E"/>
    <w:rsid w:val="00595A25"/>
    <w:rsid w:val="005A5C63"/>
    <w:rsid w:val="005A75A1"/>
    <w:rsid w:val="005B2738"/>
    <w:rsid w:val="005B36E4"/>
    <w:rsid w:val="005B51BF"/>
    <w:rsid w:val="005B6D69"/>
    <w:rsid w:val="005C07DE"/>
    <w:rsid w:val="005C379A"/>
    <w:rsid w:val="005D3DAC"/>
    <w:rsid w:val="005E29B8"/>
    <w:rsid w:val="005E39D5"/>
    <w:rsid w:val="005E41CD"/>
    <w:rsid w:val="005E7C04"/>
    <w:rsid w:val="005E7D14"/>
    <w:rsid w:val="00600670"/>
    <w:rsid w:val="00605EE7"/>
    <w:rsid w:val="00611D93"/>
    <w:rsid w:val="00612D6D"/>
    <w:rsid w:val="00617441"/>
    <w:rsid w:val="0062123A"/>
    <w:rsid w:val="00627D4E"/>
    <w:rsid w:val="0063170D"/>
    <w:rsid w:val="00634F42"/>
    <w:rsid w:val="00635ACB"/>
    <w:rsid w:val="0064015D"/>
    <w:rsid w:val="00642CC2"/>
    <w:rsid w:val="006431A3"/>
    <w:rsid w:val="00643476"/>
    <w:rsid w:val="0064471B"/>
    <w:rsid w:val="006462FF"/>
    <w:rsid w:val="00646922"/>
    <w:rsid w:val="00646E75"/>
    <w:rsid w:val="00654E97"/>
    <w:rsid w:val="006558DD"/>
    <w:rsid w:val="00656ABA"/>
    <w:rsid w:val="00657F86"/>
    <w:rsid w:val="00660623"/>
    <w:rsid w:val="00661F06"/>
    <w:rsid w:val="00661FB4"/>
    <w:rsid w:val="00664917"/>
    <w:rsid w:val="006771D0"/>
    <w:rsid w:val="0068139F"/>
    <w:rsid w:val="0068581A"/>
    <w:rsid w:val="00690066"/>
    <w:rsid w:val="006908EB"/>
    <w:rsid w:val="00692631"/>
    <w:rsid w:val="00692FCB"/>
    <w:rsid w:val="00695F36"/>
    <w:rsid w:val="006973F4"/>
    <w:rsid w:val="00697FAD"/>
    <w:rsid w:val="006A0DE0"/>
    <w:rsid w:val="006A1797"/>
    <w:rsid w:val="006A49DE"/>
    <w:rsid w:val="006A5500"/>
    <w:rsid w:val="006B4C0D"/>
    <w:rsid w:val="006B4DEB"/>
    <w:rsid w:val="006B6A1E"/>
    <w:rsid w:val="006B6B31"/>
    <w:rsid w:val="006B7247"/>
    <w:rsid w:val="006C14D0"/>
    <w:rsid w:val="006C2A2D"/>
    <w:rsid w:val="006C5666"/>
    <w:rsid w:val="006C624E"/>
    <w:rsid w:val="006D4BE5"/>
    <w:rsid w:val="006D5901"/>
    <w:rsid w:val="006E1210"/>
    <w:rsid w:val="006E12EF"/>
    <w:rsid w:val="006E60E0"/>
    <w:rsid w:val="006F0079"/>
    <w:rsid w:val="006F633B"/>
    <w:rsid w:val="006F6D7F"/>
    <w:rsid w:val="00700447"/>
    <w:rsid w:val="0070148E"/>
    <w:rsid w:val="007015E2"/>
    <w:rsid w:val="007046C6"/>
    <w:rsid w:val="0070509A"/>
    <w:rsid w:val="00711FB7"/>
    <w:rsid w:val="00715FCB"/>
    <w:rsid w:val="00721666"/>
    <w:rsid w:val="00725F9D"/>
    <w:rsid w:val="00733EF9"/>
    <w:rsid w:val="00740D55"/>
    <w:rsid w:val="00743101"/>
    <w:rsid w:val="00746A93"/>
    <w:rsid w:val="00751B64"/>
    <w:rsid w:val="0075220A"/>
    <w:rsid w:val="00753867"/>
    <w:rsid w:val="00756A98"/>
    <w:rsid w:val="00761CAD"/>
    <w:rsid w:val="00763587"/>
    <w:rsid w:val="00764493"/>
    <w:rsid w:val="007657C4"/>
    <w:rsid w:val="0076743A"/>
    <w:rsid w:val="007752FB"/>
    <w:rsid w:val="00776216"/>
    <w:rsid w:val="007775E1"/>
    <w:rsid w:val="00786704"/>
    <w:rsid w:val="007867A0"/>
    <w:rsid w:val="00787051"/>
    <w:rsid w:val="007901FA"/>
    <w:rsid w:val="0079187F"/>
    <w:rsid w:val="007927F5"/>
    <w:rsid w:val="007931FC"/>
    <w:rsid w:val="00795EF4"/>
    <w:rsid w:val="00796846"/>
    <w:rsid w:val="007A0D8F"/>
    <w:rsid w:val="007A14EB"/>
    <w:rsid w:val="007A3B2E"/>
    <w:rsid w:val="007B22EF"/>
    <w:rsid w:val="007B4BCD"/>
    <w:rsid w:val="007C2471"/>
    <w:rsid w:val="007C38C2"/>
    <w:rsid w:val="007C51A8"/>
    <w:rsid w:val="007C63B7"/>
    <w:rsid w:val="007C6578"/>
    <w:rsid w:val="007C7A93"/>
    <w:rsid w:val="007E2741"/>
    <w:rsid w:val="007E47DB"/>
    <w:rsid w:val="007E4B86"/>
    <w:rsid w:val="007F18D3"/>
    <w:rsid w:val="007F4E99"/>
    <w:rsid w:val="007F5012"/>
    <w:rsid w:val="008016FE"/>
    <w:rsid w:val="00801DCC"/>
    <w:rsid w:val="00802CA0"/>
    <w:rsid w:val="00814C44"/>
    <w:rsid w:val="00814DDB"/>
    <w:rsid w:val="008167FA"/>
    <w:rsid w:val="008201D9"/>
    <w:rsid w:val="008219FD"/>
    <w:rsid w:val="00822654"/>
    <w:rsid w:val="00827637"/>
    <w:rsid w:val="0083130B"/>
    <w:rsid w:val="0084050F"/>
    <w:rsid w:val="00842EC9"/>
    <w:rsid w:val="00845B15"/>
    <w:rsid w:val="00850482"/>
    <w:rsid w:val="00851F58"/>
    <w:rsid w:val="008524CE"/>
    <w:rsid w:val="008553D0"/>
    <w:rsid w:val="00857812"/>
    <w:rsid w:val="008609E6"/>
    <w:rsid w:val="00861765"/>
    <w:rsid w:val="00862E11"/>
    <w:rsid w:val="0086321E"/>
    <w:rsid w:val="00866DFA"/>
    <w:rsid w:val="00867BF0"/>
    <w:rsid w:val="00870819"/>
    <w:rsid w:val="00871F2E"/>
    <w:rsid w:val="0087508E"/>
    <w:rsid w:val="00875903"/>
    <w:rsid w:val="00880180"/>
    <w:rsid w:val="008808FF"/>
    <w:rsid w:val="0088583D"/>
    <w:rsid w:val="00885AFC"/>
    <w:rsid w:val="00885C18"/>
    <w:rsid w:val="008901D2"/>
    <w:rsid w:val="00891B21"/>
    <w:rsid w:val="008923D0"/>
    <w:rsid w:val="0089339D"/>
    <w:rsid w:val="008A58F6"/>
    <w:rsid w:val="008B00E3"/>
    <w:rsid w:val="008B1FFF"/>
    <w:rsid w:val="008C57F8"/>
    <w:rsid w:val="008D020A"/>
    <w:rsid w:val="008D31E3"/>
    <w:rsid w:val="008D57AD"/>
    <w:rsid w:val="008E7142"/>
    <w:rsid w:val="008F0158"/>
    <w:rsid w:val="008F2BB4"/>
    <w:rsid w:val="008F51DE"/>
    <w:rsid w:val="008F5A99"/>
    <w:rsid w:val="009001B2"/>
    <w:rsid w:val="00900D9E"/>
    <w:rsid w:val="00901787"/>
    <w:rsid w:val="009050DA"/>
    <w:rsid w:val="009078DE"/>
    <w:rsid w:val="009147CB"/>
    <w:rsid w:val="00916756"/>
    <w:rsid w:val="00920038"/>
    <w:rsid w:val="0092074D"/>
    <w:rsid w:val="009260CD"/>
    <w:rsid w:val="00926207"/>
    <w:rsid w:val="00927157"/>
    <w:rsid w:val="00931042"/>
    <w:rsid w:val="00935BE2"/>
    <w:rsid w:val="009371A8"/>
    <w:rsid w:val="009403B8"/>
    <w:rsid w:val="0094074F"/>
    <w:rsid w:val="009415D5"/>
    <w:rsid w:val="009451D2"/>
    <w:rsid w:val="00947156"/>
    <w:rsid w:val="00951649"/>
    <w:rsid w:val="009528E5"/>
    <w:rsid w:val="00952C25"/>
    <w:rsid w:val="009545B1"/>
    <w:rsid w:val="00955635"/>
    <w:rsid w:val="009561E2"/>
    <w:rsid w:val="00956536"/>
    <w:rsid w:val="00957C3C"/>
    <w:rsid w:val="0096058E"/>
    <w:rsid w:val="0096106D"/>
    <w:rsid w:val="00972CE7"/>
    <w:rsid w:val="00973F95"/>
    <w:rsid w:val="0097582B"/>
    <w:rsid w:val="00976C9C"/>
    <w:rsid w:val="00983444"/>
    <w:rsid w:val="00985176"/>
    <w:rsid w:val="00986007"/>
    <w:rsid w:val="00991A01"/>
    <w:rsid w:val="009947C1"/>
    <w:rsid w:val="009A0513"/>
    <w:rsid w:val="009A1DCD"/>
    <w:rsid w:val="009A3672"/>
    <w:rsid w:val="009A4011"/>
    <w:rsid w:val="009A7DE5"/>
    <w:rsid w:val="009B25C4"/>
    <w:rsid w:val="009B29A2"/>
    <w:rsid w:val="009B6E3C"/>
    <w:rsid w:val="009C2813"/>
    <w:rsid w:val="009C3408"/>
    <w:rsid w:val="009C507F"/>
    <w:rsid w:val="009D22D7"/>
    <w:rsid w:val="009D636C"/>
    <w:rsid w:val="009E13CE"/>
    <w:rsid w:val="009E4EFD"/>
    <w:rsid w:val="009E684F"/>
    <w:rsid w:val="009E6A19"/>
    <w:rsid w:val="009F2E0F"/>
    <w:rsid w:val="009F3386"/>
    <w:rsid w:val="009F3A5C"/>
    <w:rsid w:val="00A006BF"/>
    <w:rsid w:val="00A04B93"/>
    <w:rsid w:val="00A07BEB"/>
    <w:rsid w:val="00A07ED3"/>
    <w:rsid w:val="00A13637"/>
    <w:rsid w:val="00A15559"/>
    <w:rsid w:val="00A173DB"/>
    <w:rsid w:val="00A2118D"/>
    <w:rsid w:val="00A22FF3"/>
    <w:rsid w:val="00A30297"/>
    <w:rsid w:val="00A31659"/>
    <w:rsid w:val="00A455B5"/>
    <w:rsid w:val="00A469C4"/>
    <w:rsid w:val="00A52B7C"/>
    <w:rsid w:val="00A54F7E"/>
    <w:rsid w:val="00A55429"/>
    <w:rsid w:val="00A55BDA"/>
    <w:rsid w:val="00A602F2"/>
    <w:rsid w:val="00A63303"/>
    <w:rsid w:val="00A6509A"/>
    <w:rsid w:val="00A678D8"/>
    <w:rsid w:val="00A72541"/>
    <w:rsid w:val="00A72F7C"/>
    <w:rsid w:val="00A7453F"/>
    <w:rsid w:val="00A76763"/>
    <w:rsid w:val="00A8033A"/>
    <w:rsid w:val="00A84C91"/>
    <w:rsid w:val="00A8774B"/>
    <w:rsid w:val="00A908CD"/>
    <w:rsid w:val="00A91FE0"/>
    <w:rsid w:val="00A97E4F"/>
    <w:rsid w:val="00AA071D"/>
    <w:rsid w:val="00AA0A63"/>
    <w:rsid w:val="00AA0F62"/>
    <w:rsid w:val="00AA1DC5"/>
    <w:rsid w:val="00AA41C0"/>
    <w:rsid w:val="00AA4649"/>
    <w:rsid w:val="00AA5A04"/>
    <w:rsid w:val="00AA61C2"/>
    <w:rsid w:val="00AB086A"/>
    <w:rsid w:val="00AB5449"/>
    <w:rsid w:val="00AB58C8"/>
    <w:rsid w:val="00AB67A2"/>
    <w:rsid w:val="00AB6C0F"/>
    <w:rsid w:val="00AB6CDD"/>
    <w:rsid w:val="00AC0E06"/>
    <w:rsid w:val="00AC41AF"/>
    <w:rsid w:val="00AC7E7D"/>
    <w:rsid w:val="00AD0112"/>
    <w:rsid w:val="00AD43B3"/>
    <w:rsid w:val="00AD7302"/>
    <w:rsid w:val="00AD76E2"/>
    <w:rsid w:val="00AE2926"/>
    <w:rsid w:val="00AE4184"/>
    <w:rsid w:val="00AF2B32"/>
    <w:rsid w:val="00AF48DC"/>
    <w:rsid w:val="00AF7240"/>
    <w:rsid w:val="00AF7BD5"/>
    <w:rsid w:val="00B02CE6"/>
    <w:rsid w:val="00B02F77"/>
    <w:rsid w:val="00B1026A"/>
    <w:rsid w:val="00B103D1"/>
    <w:rsid w:val="00B115E6"/>
    <w:rsid w:val="00B11668"/>
    <w:rsid w:val="00B124F3"/>
    <w:rsid w:val="00B16EE3"/>
    <w:rsid w:val="00B20152"/>
    <w:rsid w:val="00B21485"/>
    <w:rsid w:val="00B26C6E"/>
    <w:rsid w:val="00B27E72"/>
    <w:rsid w:val="00B359E4"/>
    <w:rsid w:val="00B36368"/>
    <w:rsid w:val="00B4199F"/>
    <w:rsid w:val="00B44224"/>
    <w:rsid w:val="00B453AF"/>
    <w:rsid w:val="00B45F28"/>
    <w:rsid w:val="00B562DE"/>
    <w:rsid w:val="00B57D98"/>
    <w:rsid w:val="00B60EF8"/>
    <w:rsid w:val="00B6669B"/>
    <w:rsid w:val="00B70850"/>
    <w:rsid w:val="00B714A4"/>
    <w:rsid w:val="00B716D0"/>
    <w:rsid w:val="00B73123"/>
    <w:rsid w:val="00B7319F"/>
    <w:rsid w:val="00B73FBD"/>
    <w:rsid w:val="00B75812"/>
    <w:rsid w:val="00B80C15"/>
    <w:rsid w:val="00B83AF6"/>
    <w:rsid w:val="00B85617"/>
    <w:rsid w:val="00B8661A"/>
    <w:rsid w:val="00B8789B"/>
    <w:rsid w:val="00B93704"/>
    <w:rsid w:val="00B96845"/>
    <w:rsid w:val="00B96DC8"/>
    <w:rsid w:val="00B973BF"/>
    <w:rsid w:val="00BA0388"/>
    <w:rsid w:val="00BA7419"/>
    <w:rsid w:val="00BC082E"/>
    <w:rsid w:val="00BC1C4C"/>
    <w:rsid w:val="00BD1F5C"/>
    <w:rsid w:val="00BD3AE0"/>
    <w:rsid w:val="00BD7C65"/>
    <w:rsid w:val="00BE4067"/>
    <w:rsid w:val="00BE7E26"/>
    <w:rsid w:val="00BF274D"/>
    <w:rsid w:val="00BF3F39"/>
    <w:rsid w:val="00BF5A91"/>
    <w:rsid w:val="00BF5D81"/>
    <w:rsid w:val="00BF704D"/>
    <w:rsid w:val="00BF7E12"/>
    <w:rsid w:val="00C00246"/>
    <w:rsid w:val="00C022F2"/>
    <w:rsid w:val="00C03138"/>
    <w:rsid w:val="00C04046"/>
    <w:rsid w:val="00C05312"/>
    <w:rsid w:val="00C066B6"/>
    <w:rsid w:val="00C10375"/>
    <w:rsid w:val="00C104A7"/>
    <w:rsid w:val="00C14D82"/>
    <w:rsid w:val="00C16371"/>
    <w:rsid w:val="00C2244C"/>
    <w:rsid w:val="00C24346"/>
    <w:rsid w:val="00C32329"/>
    <w:rsid w:val="00C34D12"/>
    <w:rsid w:val="00C37BA1"/>
    <w:rsid w:val="00C40EAC"/>
    <w:rsid w:val="00C4183B"/>
    <w:rsid w:val="00C454E1"/>
    <w:rsid w:val="00C45B6E"/>
    <w:rsid w:val="00C46735"/>
    <w:rsid w:val="00C4674C"/>
    <w:rsid w:val="00C506CF"/>
    <w:rsid w:val="00C52E25"/>
    <w:rsid w:val="00C55BD1"/>
    <w:rsid w:val="00C60938"/>
    <w:rsid w:val="00C63F69"/>
    <w:rsid w:val="00C64B6D"/>
    <w:rsid w:val="00C70423"/>
    <w:rsid w:val="00C71EAF"/>
    <w:rsid w:val="00C720D3"/>
    <w:rsid w:val="00C72BED"/>
    <w:rsid w:val="00C74980"/>
    <w:rsid w:val="00C751AD"/>
    <w:rsid w:val="00C7548D"/>
    <w:rsid w:val="00C84AD3"/>
    <w:rsid w:val="00C86F8D"/>
    <w:rsid w:val="00C956C9"/>
    <w:rsid w:val="00C9578B"/>
    <w:rsid w:val="00CA0324"/>
    <w:rsid w:val="00CA17E4"/>
    <w:rsid w:val="00CA19EA"/>
    <w:rsid w:val="00CA1BF3"/>
    <w:rsid w:val="00CA5AF6"/>
    <w:rsid w:val="00CA65A3"/>
    <w:rsid w:val="00CA7D5B"/>
    <w:rsid w:val="00CB0055"/>
    <w:rsid w:val="00CB02C0"/>
    <w:rsid w:val="00CC2087"/>
    <w:rsid w:val="00CC2C48"/>
    <w:rsid w:val="00CC6897"/>
    <w:rsid w:val="00CD74EA"/>
    <w:rsid w:val="00CE19C8"/>
    <w:rsid w:val="00CE508D"/>
    <w:rsid w:val="00CE7AAE"/>
    <w:rsid w:val="00CE7BD3"/>
    <w:rsid w:val="00CF1C53"/>
    <w:rsid w:val="00D02F21"/>
    <w:rsid w:val="00D058EE"/>
    <w:rsid w:val="00D15671"/>
    <w:rsid w:val="00D17447"/>
    <w:rsid w:val="00D17DD5"/>
    <w:rsid w:val="00D242B3"/>
    <w:rsid w:val="00D2522B"/>
    <w:rsid w:val="00D3375D"/>
    <w:rsid w:val="00D34B42"/>
    <w:rsid w:val="00D34D8A"/>
    <w:rsid w:val="00D3547D"/>
    <w:rsid w:val="00D41A3F"/>
    <w:rsid w:val="00D42034"/>
    <w:rsid w:val="00D420B9"/>
    <w:rsid w:val="00D422DE"/>
    <w:rsid w:val="00D45A47"/>
    <w:rsid w:val="00D45ED3"/>
    <w:rsid w:val="00D5384D"/>
    <w:rsid w:val="00D5459D"/>
    <w:rsid w:val="00D54FA2"/>
    <w:rsid w:val="00D56CF6"/>
    <w:rsid w:val="00D56FF6"/>
    <w:rsid w:val="00D57A60"/>
    <w:rsid w:val="00D6008C"/>
    <w:rsid w:val="00D602DB"/>
    <w:rsid w:val="00D608A4"/>
    <w:rsid w:val="00D62F71"/>
    <w:rsid w:val="00D639DB"/>
    <w:rsid w:val="00D672D3"/>
    <w:rsid w:val="00D67DCB"/>
    <w:rsid w:val="00D70B31"/>
    <w:rsid w:val="00D70FF6"/>
    <w:rsid w:val="00D81E05"/>
    <w:rsid w:val="00D83FF3"/>
    <w:rsid w:val="00D8591F"/>
    <w:rsid w:val="00D92067"/>
    <w:rsid w:val="00D95BB1"/>
    <w:rsid w:val="00D96392"/>
    <w:rsid w:val="00D964EF"/>
    <w:rsid w:val="00DA1F4D"/>
    <w:rsid w:val="00DA2C1A"/>
    <w:rsid w:val="00DA3B35"/>
    <w:rsid w:val="00DA6BCE"/>
    <w:rsid w:val="00DA73EB"/>
    <w:rsid w:val="00DB310C"/>
    <w:rsid w:val="00DB4073"/>
    <w:rsid w:val="00DD172A"/>
    <w:rsid w:val="00DD284A"/>
    <w:rsid w:val="00DD2DEF"/>
    <w:rsid w:val="00DD6B5F"/>
    <w:rsid w:val="00DD7296"/>
    <w:rsid w:val="00DE1DEB"/>
    <w:rsid w:val="00DE24FF"/>
    <w:rsid w:val="00DE74B7"/>
    <w:rsid w:val="00DF01E1"/>
    <w:rsid w:val="00DF3186"/>
    <w:rsid w:val="00DF3E82"/>
    <w:rsid w:val="00DF4634"/>
    <w:rsid w:val="00DF606E"/>
    <w:rsid w:val="00DF76A9"/>
    <w:rsid w:val="00E070AF"/>
    <w:rsid w:val="00E13809"/>
    <w:rsid w:val="00E15053"/>
    <w:rsid w:val="00E1744D"/>
    <w:rsid w:val="00E177FA"/>
    <w:rsid w:val="00E226BC"/>
    <w:rsid w:val="00E2377E"/>
    <w:rsid w:val="00E25A26"/>
    <w:rsid w:val="00E27946"/>
    <w:rsid w:val="00E30C5F"/>
    <w:rsid w:val="00E31D77"/>
    <w:rsid w:val="00E323DD"/>
    <w:rsid w:val="00E35EDE"/>
    <w:rsid w:val="00E4381A"/>
    <w:rsid w:val="00E44199"/>
    <w:rsid w:val="00E46541"/>
    <w:rsid w:val="00E51287"/>
    <w:rsid w:val="00E51ADF"/>
    <w:rsid w:val="00E528B4"/>
    <w:rsid w:val="00E55D74"/>
    <w:rsid w:val="00E57D44"/>
    <w:rsid w:val="00E63F45"/>
    <w:rsid w:val="00E66464"/>
    <w:rsid w:val="00E7100B"/>
    <w:rsid w:val="00E71EC9"/>
    <w:rsid w:val="00E73D0C"/>
    <w:rsid w:val="00E8410A"/>
    <w:rsid w:val="00E85F96"/>
    <w:rsid w:val="00E86288"/>
    <w:rsid w:val="00E932D7"/>
    <w:rsid w:val="00E938ED"/>
    <w:rsid w:val="00E95F5C"/>
    <w:rsid w:val="00E973B0"/>
    <w:rsid w:val="00EB3610"/>
    <w:rsid w:val="00EB3A63"/>
    <w:rsid w:val="00EB4FF5"/>
    <w:rsid w:val="00EB7CC0"/>
    <w:rsid w:val="00EC025B"/>
    <w:rsid w:val="00EC0281"/>
    <w:rsid w:val="00EC3558"/>
    <w:rsid w:val="00EC5705"/>
    <w:rsid w:val="00EC6A57"/>
    <w:rsid w:val="00EC7BCD"/>
    <w:rsid w:val="00ED1010"/>
    <w:rsid w:val="00ED766F"/>
    <w:rsid w:val="00EE261D"/>
    <w:rsid w:val="00EE27C4"/>
    <w:rsid w:val="00EE31B3"/>
    <w:rsid w:val="00EE3386"/>
    <w:rsid w:val="00EE4A9E"/>
    <w:rsid w:val="00EF0ED8"/>
    <w:rsid w:val="00EF2361"/>
    <w:rsid w:val="00EF5565"/>
    <w:rsid w:val="00EF5C7F"/>
    <w:rsid w:val="00EF61D6"/>
    <w:rsid w:val="00EF691E"/>
    <w:rsid w:val="00F03105"/>
    <w:rsid w:val="00F0667B"/>
    <w:rsid w:val="00F06A9A"/>
    <w:rsid w:val="00F14169"/>
    <w:rsid w:val="00F2156E"/>
    <w:rsid w:val="00F22118"/>
    <w:rsid w:val="00F223EA"/>
    <w:rsid w:val="00F25367"/>
    <w:rsid w:val="00F25EF3"/>
    <w:rsid w:val="00F308B2"/>
    <w:rsid w:val="00F3356A"/>
    <w:rsid w:val="00F33663"/>
    <w:rsid w:val="00F34DA3"/>
    <w:rsid w:val="00F35E8C"/>
    <w:rsid w:val="00F368CE"/>
    <w:rsid w:val="00F430B0"/>
    <w:rsid w:val="00F43D57"/>
    <w:rsid w:val="00F46D3F"/>
    <w:rsid w:val="00F52CEE"/>
    <w:rsid w:val="00F56277"/>
    <w:rsid w:val="00F60274"/>
    <w:rsid w:val="00F6294C"/>
    <w:rsid w:val="00F63C7F"/>
    <w:rsid w:val="00F64DEA"/>
    <w:rsid w:val="00F66125"/>
    <w:rsid w:val="00F675FB"/>
    <w:rsid w:val="00F7074C"/>
    <w:rsid w:val="00F71636"/>
    <w:rsid w:val="00F72233"/>
    <w:rsid w:val="00F73BB0"/>
    <w:rsid w:val="00F74D20"/>
    <w:rsid w:val="00F7695C"/>
    <w:rsid w:val="00F7745C"/>
    <w:rsid w:val="00F77FB9"/>
    <w:rsid w:val="00F84939"/>
    <w:rsid w:val="00F85304"/>
    <w:rsid w:val="00F91F0F"/>
    <w:rsid w:val="00F93149"/>
    <w:rsid w:val="00F96039"/>
    <w:rsid w:val="00FA2155"/>
    <w:rsid w:val="00FA46FE"/>
    <w:rsid w:val="00FA4B68"/>
    <w:rsid w:val="00FA6305"/>
    <w:rsid w:val="00FB068F"/>
    <w:rsid w:val="00FB0AB4"/>
    <w:rsid w:val="00FB1598"/>
    <w:rsid w:val="00FB1CB9"/>
    <w:rsid w:val="00FB6836"/>
    <w:rsid w:val="00FC0C62"/>
    <w:rsid w:val="00FD2E71"/>
    <w:rsid w:val="00FD3BD7"/>
    <w:rsid w:val="00FE0685"/>
    <w:rsid w:val="00FE3018"/>
    <w:rsid w:val="00FE4259"/>
    <w:rsid w:val="00FE635D"/>
    <w:rsid w:val="00FE71CD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1DF7A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559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39729F"/>
    <w:pPr>
      <w:ind w:left="720"/>
      <w:contextualSpacing/>
    </w:pPr>
  </w:style>
  <w:style w:type="character" w:customStyle="1" w:styleId="CharAttribute1">
    <w:name w:val="CharAttribute1"/>
    <w:rsid w:val="004C19A3"/>
    <w:rPr>
      <w:rFonts w:ascii="Calibri" w:eastAsia="Calibri"/>
      <w:sz w:val="22"/>
    </w:rPr>
  </w:style>
  <w:style w:type="paragraph" w:customStyle="1" w:styleId="ParaAttribute4">
    <w:name w:val="ParaAttribute4"/>
    <w:rsid w:val="00142490"/>
    <w:rPr>
      <w:rFonts w:ascii="Times New Roman" w:eastAsia="Batang" w:hAnsi="Times New Roman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33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1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18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1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bs.com.au/news/exclusive-arab-women-in-australia-linked-to-more-aggressive-breast-cancer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x.doi.org/10.4236/wjcd.2014.4100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aith\AppData\Local\Microsoft\Office\16.0\DTS\en-US%7b480B0FED-1DEF-4C7A-8326-0753EF95BFF7%7d\%7b47EC03E1-C8E9-4F64-AAA1-11C2D0BD4F1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0CA5AA3FB46B19E9E2EA6E8B08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B11CD-DE6F-45C7-AC76-05D726A59973}"/>
      </w:docPartPr>
      <w:docPartBody>
        <w:p w:rsidR="004C74F5" w:rsidRDefault="002C386A">
          <w:pPr>
            <w:pStyle w:val="6450CA5AA3FB46B19E9E2EA6E8B08FC9"/>
          </w:pPr>
          <w:r w:rsidRPr="00036450">
            <w:t>EDUCATION</w:t>
          </w:r>
        </w:p>
      </w:docPartBody>
    </w:docPart>
    <w:docPart>
      <w:docPartPr>
        <w:name w:val="BA96C7EEE89241AC91EBACCD11E00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A753D-14A1-46AC-A378-8613B25D570F}"/>
      </w:docPartPr>
      <w:docPartBody>
        <w:p w:rsidR="004C74F5" w:rsidRDefault="002C386A">
          <w:pPr>
            <w:pStyle w:val="BA96C7EEE89241AC91EBACCD11E00D84"/>
          </w:pPr>
          <w:r w:rsidRPr="00036450">
            <w:t>WORK EXPERIENCE</w:t>
          </w:r>
        </w:p>
      </w:docPartBody>
    </w:docPart>
    <w:docPart>
      <w:docPartPr>
        <w:name w:val="A47077C02EBE49E88107D3EB6288A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711C8-B40B-45C6-B47C-823D589736FB}"/>
      </w:docPartPr>
      <w:docPartBody>
        <w:p w:rsidR="004C74F5" w:rsidRDefault="00155F70" w:rsidP="00155F70">
          <w:pPr>
            <w:pStyle w:val="A47077C02EBE49E88107D3EB6288AB03"/>
          </w:pPr>
          <w:r w:rsidRPr="004D3011">
            <w:t>PHONE:</w:t>
          </w:r>
        </w:p>
      </w:docPartBody>
    </w:docPart>
    <w:docPart>
      <w:docPartPr>
        <w:name w:val="81225188C81C426F8FB3843CE0A6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86752-9D07-4F94-9E49-2BC92F90C085}"/>
      </w:docPartPr>
      <w:docPartBody>
        <w:p w:rsidR="004C74F5" w:rsidRDefault="00155F70" w:rsidP="00155F70">
          <w:pPr>
            <w:pStyle w:val="81225188C81C426F8FB3843CE0A6E0ED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dinproregular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F70"/>
    <w:rsid w:val="00155F70"/>
    <w:rsid w:val="001F6935"/>
    <w:rsid w:val="002C386A"/>
    <w:rsid w:val="00382EA4"/>
    <w:rsid w:val="003A3906"/>
    <w:rsid w:val="00465555"/>
    <w:rsid w:val="004C74F5"/>
    <w:rsid w:val="005A2AA8"/>
    <w:rsid w:val="00630DFE"/>
    <w:rsid w:val="00654C14"/>
    <w:rsid w:val="006E56BF"/>
    <w:rsid w:val="007721D6"/>
    <w:rsid w:val="007D56D7"/>
    <w:rsid w:val="008D3481"/>
    <w:rsid w:val="009C7FFA"/>
    <w:rsid w:val="00A543B6"/>
    <w:rsid w:val="00A73AE5"/>
    <w:rsid w:val="00B964CF"/>
    <w:rsid w:val="00BB158C"/>
    <w:rsid w:val="00BC2487"/>
    <w:rsid w:val="00CE31FE"/>
    <w:rsid w:val="00D46245"/>
    <w:rsid w:val="00D83EAC"/>
    <w:rsid w:val="00E7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6450CA5AA3FB46B19E9E2EA6E8B08FC9">
    <w:name w:val="6450CA5AA3FB46B19E9E2EA6E8B08FC9"/>
  </w:style>
  <w:style w:type="paragraph" w:customStyle="1" w:styleId="BA96C7EEE89241AC91EBACCD11E00D84">
    <w:name w:val="BA96C7EEE89241AC91EBACCD11E00D84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A47077C02EBE49E88107D3EB6288AB03">
    <w:name w:val="A47077C02EBE49E88107D3EB6288AB03"/>
    <w:rsid w:val="00155F70"/>
  </w:style>
  <w:style w:type="paragraph" w:customStyle="1" w:styleId="81225188C81C426F8FB3843CE0A6E0ED">
    <w:name w:val="81225188C81C426F8FB3843CE0A6E0ED"/>
    <w:rsid w:val="00155F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327A4-D955-4425-8516-E4268902E734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%7b47EC03E1-C8E9-4F64-AAA1-11C2D0BD4F18%7dtf00546271.dotx</Template>
  <TotalTime>0</TotalTime>
  <Pages>1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2023-08-09T06:08:00Z</dcterms:created>
  <dcterms:modified xsi:type="dcterms:W3CDTF">2023-08-09T06:08:00Z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